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A1CA6" w14:textId="1796DB43" w:rsidR="007468DE" w:rsidRPr="007468DE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  <w:r w:rsidRPr="007468DE">
        <w:rPr>
          <w:b/>
          <w:kern w:val="3"/>
          <w:sz w:val="24"/>
        </w:rPr>
        <w:t>DOCENT</w:t>
      </w:r>
      <w:r w:rsidR="003D014B">
        <w:rPr>
          <w:b/>
          <w:kern w:val="3"/>
          <w:sz w:val="24"/>
        </w:rPr>
        <w:t>E</w:t>
      </w:r>
      <w:r w:rsidR="003D014B">
        <w:rPr>
          <w:b/>
          <w:kern w:val="3"/>
          <w:sz w:val="24"/>
        </w:rPr>
        <w:tab/>
      </w:r>
      <w:r w:rsidR="00186DF7">
        <w:rPr>
          <w:b/>
          <w:kern w:val="3"/>
          <w:sz w:val="24"/>
        </w:rPr>
        <w:t>Raso Francesco</w:t>
      </w:r>
      <w:r w:rsidR="003D014B">
        <w:rPr>
          <w:b/>
          <w:kern w:val="3"/>
          <w:sz w:val="24"/>
        </w:rPr>
        <w:t xml:space="preserve"> – </w:t>
      </w:r>
      <w:r w:rsidR="00186DF7">
        <w:rPr>
          <w:b/>
          <w:kern w:val="3"/>
          <w:sz w:val="24"/>
        </w:rPr>
        <w:t>M</w:t>
      </w:r>
      <w:r w:rsidR="006B11E9">
        <w:rPr>
          <w:b/>
          <w:kern w:val="3"/>
          <w:sz w:val="24"/>
        </w:rPr>
        <w:t>ilone</w:t>
      </w:r>
      <w:r w:rsidR="00186DF7">
        <w:rPr>
          <w:b/>
          <w:kern w:val="3"/>
          <w:sz w:val="24"/>
        </w:rPr>
        <w:t xml:space="preserve"> </w:t>
      </w:r>
      <w:r w:rsidR="006B11E9">
        <w:rPr>
          <w:b/>
          <w:kern w:val="3"/>
          <w:sz w:val="24"/>
        </w:rPr>
        <w:t>Vincenzo</w:t>
      </w:r>
    </w:p>
    <w:p w14:paraId="0479D0CB" w14:textId="77777777" w:rsidR="007468DE" w:rsidRPr="007468DE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  <w:r w:rsidRPr="007468DE">
        <w:rPr>
          <w:b/>
          <w:kern w:val="3"/>
          <w:sz w:val="24"/>
        </w:rPr>
        <w:t>DISCIPLINA</w:t>
      </w:r>
      <w:r w:rsidRPr="007468DE">
        <w:rPr>
          <w:b/>
          <w:kern w:val="3"/>
          <w:sz w:val="24"/>
        </w:rPr>
        <w:tab/>
        <w:t>Tecnologie dell’Informatica e della Comunicazione</w:t>
      </w:r>
    </w:p>
    <w:p w14:paraId="76495BC9" w14:textId="7D1F2F69" w:rsidR="008D3309" w:rsidRPr="008D3309" w:rsidRDefault="009230A8" w:rsidP="008D3309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  <w:r>
        <w:rPr>
          <w:b/>
          <w:kern w:val="3"/>
          <w:sz w:val="24"/>
        </w:rPr>
        <w:t>CLASSE</w:t>
      </w:r>
      <w:r>
        <w:rPr>
          <w:b/>
          <w:kern w:val="3"/>
          <w:sz w:val="24"/>
        </w:rPr>
        <w:tab/>
        <w:t>1</w:t>
      </w:r>
      <w:r w:rsidR="00171B90">
        <w:rPr>
          <w:b/>
          <w:kern w:val="3"/>
          <w:sz w:val="24"/>
        </w:rPr>
        <w:t>A</w:t>
      </w:r>
      <w:r w:rsidR="00186DF7">
        <w:rPr>
          <w:b/>
          <w:kern w:val="3"/>
          <w:sz w:val="24"/>
        </w:rPr>
        <w:t>G</w:t>
      </w:r>
      <w:r w:rsidR="008D3309">
        <w:rPr>
          <w:b/>
          <w:kern w:val="3"/>
          <w:sz w:val="24"/>
        </w:rPr>
        <w:tab/>
      </w:r>
      <w:r w:rsidR="008D3309">
        <w:rPr>
          <w:b/>
          <w:kern w:val="3"/>
          <w:sz w:val="24"/>
        </w:rPr>
        <w:tab/>
      </w:r>
    </w:p>
    <w:p w14:paraId="504BAFF8" w14:textId="416A7E18" w:rsidR="007468DE" w:rsidRPr="007F6148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kern w:val="3"/>
          <w:sz w:val="24"/>
        </w:rPr>
      </w:pPr>
    </w:p>
    <w:p w14:paraId="02AAAE17" w14:textId="77777777" w:rsidR="007468DE" w:rsidRPr="007468DE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</w:p>
    <w:p w14:paraId="68E55888" w14:textId="77777777" w:rsidR="007468DE" w:rsidRPr="007468DE" w:rsidRDefault="007468DE" w:rsidP="007468DE">
      <w:pPr>
        <w:keepNext/>
        <w:widowControl w:val="0"/>
        <w:tabs>
          <w:tab w:val="left" w:pos="2268"/>
        </w:tabs>
        <w:suppressAutoHyphens/>
        <w:autoSpaceDN w:val="0"/>
        <w:jc w:val="both"/>
        <w:textAlignment w:val="baseline"/>
        <w:outlineLvl w:val="3"/>
        <w:rPr>
          <w:b/>
          <w:kern w:val="3"/>
          <w:sz w:val="24"/>
        </w:rPr>
      </w:pPr>
    </w:p>
    <w:p w14:paraId="418251BE" w14:textId="13CFB107" w:rsidR="007468DE" w:rsidRDefault="007468DE" w:rsidP="007F6148">
      <w:pPr>
        <w:suppressAutoHyphens/>
        <w:autoSpaceDN w:val="0"/>
        <w:spacing w:line="360" w:lineRule="auto"/>
        <w:jc w:val="center"/>
        <w:textAlignment w:val="baseline"/>
        <w:rPr>
          <w:b/>
          <w:bCs/>
          <w:kern w:val="3"/>
          <w:sz w:val="24"/>
          <w:szCs w:val="24"/>
        </w:rPr>
      </w:pPr>
      <w:r w:rsidRPr="007468DE">
        <w:rPr>
          <w:b/>
          <w:bCs/>
          <w:kern w:val="3"/>
          <w:sz w:val="24"/>
          <w:szCs w:val="24"/>
        </w:rPr>
        <w:t xml:space="preserve">PROGRAMMA SVOLTO </w:t>
      </w:r>
    </w:p>
    <w:p w14:paraId="21C70993" w14:textId="05B34534" w:rsidR="008D3309" w:rsidRPr="008D3309" w:rsidRDefault="008D3309" w:rsidP="007F6148">
      <w:pPr>
        <w:keepNext/>
        <w:widowControl w:val="0"/>
        <w:tabs>
          <w:tab w:val="left" w:pos="2268"/>
        </w:tabs>
        <w:suppressAutoHyphens/>
        <w:autoSpaceDN w:val="0"/>
        <w:spacing w:line="360" w:lineRule="auto"/>
        <w:jc w:val="center"/>
        <w:textAlignment w:val="baseline"/>
        <w:outlineLvl w:val="3"/>
        <w:rPr>
          <w:b/>
          <w:kern w:val="3"/>
          <w:sz w:val="24"/>
        </w:rPr>
      </w:pPr>
      <w:r w:rsidRPr="008D3309">
        <w:rPr>
          <w:b/>
          <w:bCs/>
          <w:kern w:val="3"/>
          <w:sz w:val="24"/>
        </w:rPr>
        <w:t xml:space="preserve">a.s. </w:t>
      </w:r>
      <w:r w:rsidRPr="008D3309">
        <w:rPr>
          <w:b/>
          <w:kern w:val="3"/>
          <w:sz w:val="24"/>
          <w:lang w:bidi="it-IT"/>
        </w:rPr>
        <w:t>202</w:t>
      </w:r>
      <w:r w:rsidR="005D7C05">
        <w:rPr>
          <w:b/>
          <w:kern w:val="3"/>
          <w:sz w:val="24"/>
          <w:lang w:bidi="it-IT"/>
        </w:rPr>
        <w:t>3</w:t>
      </w:r>
      <w:r w:rsidRPr="008D3309">
        <w:rPr>
          <w:b/>
          <w:kern w:val="3"/>
          <w:sz w:val="24"/>
          <w:lang w:bidi="it-IT"/>
        </w:rPr>
        <w:t>-202</w:t>
      </w:r>
      <w:r w:rsidR="005D7C05">
        <w:rPr>
          <w:b/>
          <w:kern w:val="3"/>
          <w:sz w:val="24"/>
          <w:lang w:bidi="it-IT"/>
        </w:rPr>
        <w:t>4</w:t>
      </w:r>
    </w:p>
    <w:p w14:paraId="3F86CBED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</w:p>
    <w:p w14:paraId="314A1E23" w14:textId="05BED4F6" w:rsidR="007468DE" w:rsidRDefault="007468DE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</w:p>
    <w:p w14:paraId="2D6B9D3B" w14:textId="77777777" w:rsidR="009230A8" w:rsidRPr="009230A8" w:rsidRDefault="009230A8" w:rsidP="00777B17">
      <w:pPr>
        <w:suppressAutoHyphens/>
        <w:autoSpaceDN w:val="0"/>
        <w:spacing w:after="120"/>
        <w:jc w:val="both"/>
        <w:textAlignment w:val="baseline"/>
        <w:rPr>
          <w:b/>
          <w:kern w:val="3"/>
          <w:sz w:val="22"/>
          <w:szCs w:val="22"/>
          <w:u w:val="single"/>
          <w:lang w:bidi="it-IT"/>
        </w:rPr>
      </w:pPr>
      <w:r w:rsidRPr="009230A8">
        <w:rPr>
          <w:b/>
          <w:kern w:val="3"/>
          <w:sz w:val="22"/>
          <w:szCs w:val="22"/>
          <w:u w:val="single"/>
          <w:lang w:bidi="it-IT"/>
        </w:rPr>
        <w:t>CONCETTI BASE</w:t>
      </w:r>
    </w:p>
    <w:p w14:paraId="147B9BA1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Credenziali di accesso (la rete scolastica, la mail istituzionale, il registro elettronico)</w:t>
      </w:r>
    </w:p>
    <w:p w14:paraId="7294B70F" w14:textId="77777777" w:rsid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</w:p>
    <w:p w14:paraId="650E35FE" w14:textId="3CB7CF33" w:rsidR="009230A8" w:rsidRPr="009230A8" w:rsidRDefault="009230A8" w:rsidP="00777B17">
      <w:pPr>
        <w:suppressAutoHyphens/>
        <w:autoSpaceDN w:val="0"/>
        <w:spacing w:after="120"/>
        <w:jc w:val="both"/>
        <w:textAlignment w:val="baseline"/>
        <w:rPr>
          <w:b/>
          <w:kern w:val="3"/>
          <w:sz w:val="22"/>
          <w:szCs w:val="22"/>
          <w:u w:val="single"/>
          <w:lang w:bidi="it-IT"/>
        </w:rPr>
      </w:pPr>
      <w:r w:rsidRPr="009230A8">
        <w:rPr>
          <w:b/>
          <w:kern w:val="3"/>
          <w:sz w:val="22"/>
          <w:szCs w:val="22"/>
          <w:u w:val="single"/>
          <w:lang w:bidi="it-IT"/>
        </w:rPr>
        <w:t>HARDWARE E SOFTWARE</w:t>
      </w:r>
    </w:p>
    <w:p w14:paraId="6D3A4E8D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Tipi di computer.</w:t>
      </w:r>
    </w:p>
    <w:p w14:paraId="70E46C09" w14:textId="5A6BFC2A" w:rsidR="009230A8" w:rsidRPr="009230A8" w:rsidRDefault="00315773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>
        <w:rPr>
          <w:kern w:val="3"/>
          <w:sz w:val="22"/>
          <w:szCs w:val="22"/>
          <w:lang w:bidi="it-IT"/>
        </w:rPr>
        <w:t>Struttura hardware di un PC</w:t>
      </w:r>
    </w:p>
    <w:p w14:paraId="06117601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Unità centrale di elaborazione (CPU)</w:t>
      </w:r>
    </w:p>
    <w:p w14:paraId="66E8CB05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Memoria centrale (RAM e ROM). Unità di misura delle memorie</w:t>
      </w:r>
    </w:p>
    <w:p w14:paraId="0BC163AC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Memorie di massa</w:t>
      </w:r>
    </w:p>
    <w:p w14:paraId="151983B2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Porte di input e di output</w:t>
      </w:r>
    </w:p>
    <w:p w14:paraId="0EDDFEB6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Periferiche di input e di output</w:t>
      </w:r>
    </w:p>
    <w:p w14:paraId="758144AF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Il sistema operativo</w:t>
      </w:r>
    </w:p>
    <w:p w14:paraId="7B34F318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Il software applicativo</w:t>
      </w:r>
    </w:p>
    <w:p w14:paraId="65B3A913" w14:textId="77777777" w:rsid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</w:p>
    <w:p w14:paraId="395ED3EF" w14:textId="437E774D" w:rsidR="009230A8" w:rsidRPr="009230A8" w:rsidRDefault="009230A8" w:rsidP="00777B17">
      <w:pPr>
        <w:suppressAutoHyphens/>
        <w:autoSpaceDN w:val="0"/>
        <w:spacing w:after="120"/>
        <w:jc w:val="both"/>
        <w:textAlignment w:val="baseline"/>
        <w:rPr>
          <w:b/>
          <w:kern w:val="3"/>
          <w:sz w:val="22"/>
          <w:szCs w:val="22"/>
          <w:u w:val="single"/>
          <w:lang w:bidi="it-IT"/>
        </w:rPr>
      </w:pPr>
      <w:r w:rsidRPr="009230A8">
        <w:rPr>
          <w:b/>
          <w:kern w:val="3"/>
          <w:sz w:val="22"/>
          <w:szCs w:val="22"/>
          <w:u w:val="single"/>
          <w:lang w:bidi="it-IT"/>
        </w:rPr>
        <w:t>L’AMBIENTE OPERATIVO</w:t>
      </w:r>
    </w:p>
    <w:p w14:paraId="05F5472D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Il desktop</w:t>
      </w:r>
    </w:p>
    <w:p w14:paraId="2DB84A89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Il multitasking</w:t>
      </w:r>
    </w:p>
    <w:p w14:paraId="121044A9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La barra delle applicazioni</w:t>
      </w:r>
    </w:p>
    <w:p w14:paraId="1526C789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Il Pannello di controllo</w:t>
      </w:r>
    </w:p>
    <w:p w14:paraId="0BC198D5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Operare con le icone</w:t>
      </w:r>
    </w:p>
    <w:p w14:paraId="1D10D07D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Le finestre</w:t>
      </w:r>
    </w:p>
    <w:p w14:paraId="291B0C3A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Utilizzare gli strumenti help di Windows</w:t>
      </w:r>
    </w:p>
    <w:p w14:paraId="0DB0C51F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Esplorare file e cartelle</w:t>
      </w:r>
    </w:p>
    <w:p w14:paraId="5186E4A4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Intervenire su file e cartelle</w:t>
      </w:r>
    </w:p>
    <w:p w14:paraId="3EFE5220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Stampare</w:t>
      </w:r>
    </w:p>
    <w:p w14:paraId="3AF7DE5A" w14:textId="77777777" w:rsid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</w:p>
    <w:p w14:paraId="3DA17AB4" w14:textId="2ACAA3BA" w:rsidR="009230A8" w:rsidRPr="009230A8" w:rsidRDefault="009230A8" w:rsidP="00777B17">
      <w:pPr>
        <w:suppressAutoHyphens/>
        <w:autoSpaceDN w:val="0"/>
        <w:spacing w:after="120"/>
        <w:jc w:val="both"/>
        <w:textAlignment w:val="baseline"/>
        <w:rPr>
          <w:b/>
          <w:kern w:val="3"/>
          <w:sz w:val="22"/>
          <w:szCs w:val="22"/>
          <w:u w:val="single"/>
          <w:lang w:bidi="it-IT"/>
        </w:rPr>
      </w:pPr>
      <w:r w:rsidRPr="009230A8">
        <w:rPr>
          <w:b/>
          <w:kern w:val="3"/>
          <w:sz w:val="22"/>
          <w:szCs w:val="22"/>
          <w:u w:val="single"/>
          <w:lang w:bidi="it-IT"/>
        </w:rPr>
        <w:t>INTERNET</w:t>
      </w:r>
    </w:p>
    <w:p w14:paraId="02EAF7E9" w14:textId="21B79975" w:rsidR="009230A8" w:rsidRPr="009230A8" w:rsidRDefault="00315773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>
        <w:rPr>
          <w:kern w:val="3"/>
          <w:sz w:val="22"/>
          <w:szCs w:val="22"/>
          <w:lang w:bidi="it-IT"/>
        </w:rPr>
        <w:t>Internet, il www, ICT</w:t>
      </w:r>
    </w:p>
    <w:p w14:paraId="3D1D5DB3" w14:textId="1485B2C0" w:rsid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U</w:t>
      </w:r>
      <w:r>
        <w:rPr>
          <w:kern w:val="3"/>
          <w:sz w:val="22"/>
          <w:szCs w:val="22"/>
          <w:lang w:bidi="it-IT"/>
        </w:rPr>
        <w:t>tilizzo della posta elettronica</w:t>
      </w:r>
    </w:p>
    <w:p w14:paraId="23825D70" w14:textId="77777777" w:rsidR="00186DF7" w:rsidRPr="009230A8" w:rsidRDefault="00186DF7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</w:p>
    <w:p w14:paraId="613B51C4" w14:textId="77777777" w:rsid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</w:p>
    <w:p w14:paraId="700CE410" w14:textId="77777777" w:rsidR="00777B17" w:rsidRDefault="00777B17" w:rsidP="00777B17">
      <w:pPr>
        <w:suppressAutoHyphens/>
        <w:autoSpaceDN w:val="0"/>
        <w:spacing w:after="120"/>
        <w:jc w:val="both"/>
        <w:textAlignment w:val="baseline"/>
        <w:rPr>
          <w:b/>
          <w:kern w:val="3"/>
          <w:sz w:val="22"/>
          <w:szCs w:val="22"/>
          <w:u w:val="single"/>
          <w:lang w:bidi="it-IT"/>
        </w:rPr>
      </w:pPr>
    </w:p>
    <w:p w14:paraId="523C8515" w14:textId="77777777" w:rsidR="00777B17" w:rsidRDefault="00777B17" w:rsidP="00777B17">
      <w:pPr>
        <w:suppressAutoHyphens/>
        <w:autoSpaceDN w:val="0"/>
        <w:spacing w:after="120"/>
        <w:jc w:val="both"/>
        <w:textAlignment w:val="baseline"/>
        <w:rPr>
          <w:b/>
          <w:kern w:val="3"/>
          <w:sz w:val="22"/>
          <w:szCs w:val="22"/>
          <w:u w:val="single"/>
          <w:lang w:bidi="it-IT"/>
        </w:rPr>
      </w:pPr>
    </w:p>
    <w:p w14:paraId="199A4113" w14:textId="5C12A478" w:rsidR="009230A8" w:rsidRPr="009230A8" w:rsidRDefault="009230A8" w:rsidP="00777B17">
      <w:pPr>
        <w:suppressAutoHyphens/>
        <w:autoSpaceDN w:val="0"/>
        <w:spacing w:after="120"/>
        <w:jc w:val="both"/>
        <w:textAlignment w:val="baseline"/>
        <w:rPr>
          <w:b/>
          <w:kern w:val="3"/>
          <w:sz w:val="22"/>
          <w:szCs w:val="22"/>
          <w:u w:val="single"/>
          <w:lang w:bidi="it-IT"/>
        </w:rPr>
      </w:pPr>
      <w:r w:rsidRPr="009230A8">
        <w:rPr>
          <w:b/>
          <w:kern w:val="3"/>
          <w:sz w:val="22"/>
          <w:szCs w:val="22"/>
          <w:u w:val="single"/>
          <w:lang w:bidi="it-IT"/>
        </w:rPr>
        <w:lastRenderedPageBreak/>
        <w:t>WRITER</w:t>
      </w:r>
    </w:p>
    <w:p w14:paraId="4DBF3F06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u w:val="single"/>
          <w:lang w:bidi="it-IT"/>
        </w:rPr>
      </w:pPr>
      <w:r w:rsidRPr="009230A8">
        <w:rPr>
          <w:kern w:val="3"/>
          <w:sz w:val="22"/>
          <w:szCs w:val="22"/>
          <w:u w:val="single"/>
          <w:lang w:bidi="it-IT"/>
        </w:rPr>
        <w:t>UTILIZZO DEL WORD PROCESSOR</w:t>
      </w:r>
    </w:p>
    <w:p w14:paraId="04FC8590" w14:textId="3CE19E90" w:rsidR="007F614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  <w:lang w:bidi="it-IT"/>
        </w:rPr>
      </w:pPr>
      <w:r w:rsidRPr="009230A8">
        <w:rPr>
          <w:kern w:val="3"/>
          <w:sz w:val="22"/>
          <w:szCs w:val="22"/>
          <w:lang w:bidi="it-IT"/>
        </w:rPr>
        <w:t>L’interfaccia di Writer</w:t>
      </w:r>
    </w:p>
    <w:p w14:paraId="7ED98E19" w14:textId="4E09DFC3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Creare, salvare, chiudere documenti, uscire da Writer</w:t>
      </w:r>
    </w:p>
    <w:p w14:paraId="7B2D5FC5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Aprire un documento esistente, modificarlo e salvare le modifiche</w:t>
      </w:r>
    </w:p>
    <w:p w14:paraId="16C0112A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Selezionare il testo</w:t>
      </w:r>
    </w:p>
    <w:p w14:paraId="615F30D4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Annullare e ripristinare azioni</w:t>
      </w:r>
    </w:p>
    <w:p w14:paraId="1BE1142D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Usare le funzioni Taglia, Copia e Incolla</w:t>
      </w:r>
    </w:p>
    <w:p w14:paraId="24CFD00D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Eseguire il controllo ortografico, sillabazione</w:t>
      </w:r>
    </w:p>
    <w:p w14:paraId="536D440F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Ingrandire o ridurre lo zoom</w:t>
      </w:r>
    </w:p>
    <w:p w14:paraId="21D8DC47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Cambiare la visualizzazione di una pagina</w:t>
      </w:r>
    </w:p>
    <w:p w14:paraId="178747B1" w14:textId="77777777" w:rsidR="009230A8" w:rsidRPr="009230A8" w:rsidRDefault="009230A8" w:rsidP="00777B17">
      <w:pPr>
        <w:suppressAutoHyphens/>
        <w:autoSpaceDN w:val="0"/>
        <w:spacing w:after="12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Visualizzare l’anteprima e stampare</w:t>
      </w:r>
    </w:p>
    <w:p w14:paraId="3BD6181C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u w:val="single"/>
          <w:lang w:bidi="it-IT"/>
        </w:rPr>
      </w:pPr>
      <w:r w:rsidRPr="009230A8">
        <w:rPr>
          <w:color w:val="000000"/>
          <w:kern w:val="3"/>
          <w:sz w:val="22"/>
          <w:szCs w:val="22"/>
          <w:u w:val="single"/>
          <w:lang w:bidi="it-IT"/>
        </w:rPr>
        <w:t>ELABORARE DOCUMENTI</w:t>
      </w:r>
    </w:p>
    <w:p w14:paraId="1F67B69A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Modificare i margini e l’orientamento</w:t>
      </w:r>
    </w:p>
    <w:p w14:paraId="68D4EFE9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Formattare il carattere</w:t>
      </w:r>
    </w:p>
    <w:p w14:paraId="4C049FCD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Inserire caratteri speciali e simboli</w:t>
      </w:r>
    </w:p>
    <w:p w14:paraId="6873535D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Impostare i paragrafi</w:t>
      </w:r>
    </w:p>
    <w:p w14:paraId="2B51F319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Applicare elenchi puntati e numerati</w:t>
      </w:r>
    </w:p>
    <w:p w14:paraId="01E7D788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Copiare le caratteristiche di formattazione</w:t>
      </w:r>
    </w:p>
    <w:p w14:paraId="364440E4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 xml:space="preserve">Applicare bordi e sfondi (al paragrafo e alla pagina) </w:t>
      </w:r>
    </w:p>
    <w:p w14:paraId="737A456A" w14:textId="77777777" w:rsidR="009230A8" w:rsidRPr="009230A8" w:rsidRDefault="009230A8" w:rsidP="00777B17">
      <w:pPr>
        <w:suppressAutoHyphens/>
        <w:autoSpaceDN w:val="0"/>
        <w:spacing w:after="12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Aggiungere il capolettera</w:t>
      </w:r>
    </w:p>
    <w:p w14:paraId="34C5FB81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u w:val="single"/>
          <w:lang w:bidi="it-IT"/>
        </w:rPr>
      </w:pPr>
      <w:r w:rsidRPr="009230A8">
        <w:rPr>
          <w:color w:val="000000"/>
          <w:kern w:val="3"/>
          <w:sz w:val="22"/>
          <w:szCs w:val="22"/>
          <w:u w:val="single"/>
          <w:lang w:bidi="it-IT"/>
        </w:rPr>
        <w:t>ARRICCHIRE I DOCUMENTI CON LA GRAFICA</w:t>
      </w:r>
    </w:p>
    <w:p w14:paraId="2A4E516A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Inserire e gestire immagini e ClipArt</w:t>
      </w:r>
    </w:p>
    <w:p w14:paraId="19962946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Realizzare titoli decorativi (fontwork)</w:t>
      </w:r>
    </w:p>
    <w:p w14:paraId="30BA2D22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Disegnare ed elaborare linee e forme</w:t>
      </w:r>
    </w:p>
    <w:p w14:paraId="71624EDC" w14:textId="77777777" w:rsidR="009230A8" w:rsidRPr="009230A8" w:rsidRDefault="009230A8" w:rsidP="00777B17">
      <w:pPr>
        <w:suppressAutoHyphens/>
        <w:autoSpaceDN w:val="0"/>
        <w:spacing w:after="12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Creare caselle di testo</w:t>
      </w:r>
    </w:p>
    <w:p w14:paraId="63784222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u w:val="single"/>
          <w:lang w:bidi="it-IT"/>
        </w:rPr>
      </w:pPr>
      <w:r w:rsidRPr="009230A8">
        <w:rPr>
          <w:color w:val="000000"/>
          <w:kern w:val="3"/>
          <w:sz w:val="22"/>
          <w:szCs w:val="22"/>
          <w:u w:val="single"/>
          <w:lang w:bidi="it-IT"/>
        </w:rPr>
        <w:t>INCOLONNARE TESTO</w:t>
      </w:r>
    </w:p>
    <w:p w14:paraId="178E0811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Distribuire il testo in colonne</w:t>
      </w:r>
    </w:p>
    <w:p w14:paraId="3ED8355D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Fissare le tabulazioni</w:t>
      </w:r>
    </w:p>
    <w:p w14:paraId="07840BAD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Inserire tabelle</w:t>
      </w:r>
    </w:p>
    <w:p w14:paraId="6FC0ABFC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Applicare una filigrana</w:t>
      </w:r>
    </w:p>
    <w:p w14:paraId="62C237C4" w14:textId="77777777" w:rsid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</w:p>
    <w:p w14:paraId="4D92CEF8" w14:textId="129E6CD7" w:rsidR="009230A8" w:rsidRPr="009230A8" w:rsidRDefault="009230A8" w:rsidP="009230A8">
      <w:pPr>
        <w:suppressAutoHyphens/>
        <w:autoSpaceDN w:val="0"/>
        <w:spacing w:after="120"/>
        <w:jc w:val="both"/>
        <w:textAlignment w:val="baseline"/>
        <w:rPr>
          <w:b/>
          <w:color w:val="000000"/>
          <w:kern w:val="3"/>
          <w:sz w:val="22"/>
          <w:szCs w:val="22"/>
          <w:u w:val="single"/>
          <w:lang w:bidi="it-IT"/>
        </w:rPr>
      </w:pPr>
      <w:r w:rsidRPr="009230A8">
        <w:rPr>
          <w:b/>
          <w:color w:val="000000"/>
          <w:kern w:val="3"/>
          <w:sz w:val="22"/>
          <w:szCs w:val="22"/>
          <w:u w:val="single"/>
          <w:lang w:bidi="it-IT"/>
        </w:rPr>
        <w:t>IMPRESS</w:t>
      </w:r>
    </w:p>
    <w:p w14:paraId="141AD3A4" w14:textId="773DD082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u w:val="single"/>
          <w:lang w:bidi="it-IT"/>
        </w:rPr>
      </w:pPr>
      <w:r w:rsidRPr="009230A8">
        <w:rPr>
          <w:color w:val="000000"/>
          <w:kern w:val="3"/>
          <w:sz w:val="22"/>
          <w:szCs w:val="22"/>
          <w:u w:val="single"/>
          <w:lang w:bidi="it-IT"/>
        </w:rPr>
        <w:t>IL SOFTWARE PER CREARE PRESENTAZIONI</w:t>
      </w:r>
    </w:p>
    <w:p w14:paraId="6436025C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L’interfaccia di Impress</w:t>
      </w:r>
    </w:p>
    <w:p w14:paraId="07055DB7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Salvare in formati diversi</w:t>
      </w:r>
    </w:p>
    <w:p w14:paraId="73E8E43C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L’importanza del titolo delle diapositive</w:t>
      </w:r>
    </w:p>
    <w:p w14:paraId="4888B8D3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Il layout diapositiva</w:t>
      </w:r>
    </w:p>
    <w:p w14:paraId="40274733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Inserire diapositive con layout specifici</w:t>
      </w:r>
    </w:p>
    <w:p w14:paraId="3DE3537B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Gli oggetti dei layout</w:t>
      </w:r>
    </w:p>
    <w:p w14:paraId="55067B5C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Applicare un design diapositiva</w:t>
      </w:r>
    </w:p>
    <w:p w14:paraId="4607D086" w14:textId="74B764EA" w:rsidR="007468DE" w:rsidRPr="007468DE" w:rsidRDefault="009230A8" w:rsidP="009230A8">
      <w:pPr>
        <w:suppressAutoHyphens/>
        <w:autoSpaceDN w:val="0"/>
        <w:jc w:val="both"/>
        <w:textAlignment w:val="baseline"/>
        <w:rPr>
          <w:color w:val="000000"/>
          <w:kern w:val="3"/>
          <w:sz w:val="22"/>
          <w:szCs w:val="22"/>
          <w:lang w:bidi="it-IT"/>
        </w:rPr>
      </w:pPr>
      <w:r w:rsidRPr="009230A8">
        <w:rPr>
          <w:color w:val="000000"/>
          <w:kern w:val="3"/>
          <w:sz w:val="22"/>
          <w:szCs w:val="22"/>
          <w:lang w:bidi="it-IT"/>
        </w:rPr>
        <w:t>Applicare uno sfondo alle diapositive</w:t>
      </w:r>
    </w:p>
    <w:p w14:paraId="34D78557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1B46E829" w14:textId="77777777" w:rsidR="009230A8" w:rsidRDefault="009230A8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</w:p>
    <w:p w14:paraId="445AB573" w14:textId="77777777" w:rsidR="009230A8" w:rsidRDefault="009230A8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</w:p>
    <w:p w14:paraId="25429561" w14:textId="421AF29E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  <w:r w:rsidRPr="009230A8">
        <w:rPr>
          <w:kern w:val="3"/>
          <w:sz w:val="22"/>
          <w:szCs w:val="22"/>
        </w:rPr>
        <w:lastRenderedPageBreak/>
        <w:t>Inserire e gestire immagini, forme, grafici e tabelle</w:t>
      </w:r>
    </w:p>
    <w:p w14:paraId="06696729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  <w:r w:rsidRPr="009230A8">
        <w:rPr>
          <w:kern w:val="3"/>
          <w:sz w:val="22"/>
          <w:szCs w:val="22"/>
        </w:rPr>
        <w:t>Personalizzare il piè di pagina</w:t>
      </w:r>
    </w:p>
    <w:p w14:paraId="14A736DC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  <w:r w:rsidRPr="009230A8">
        <w:rPr>
          <w:kern w:val="3"/>
          <w:sz w:val="22"/>
          <w:szCs w:val="22"/>
        </w:rPr>
        <w:t>Copiare, spostare, eliminare diapositive</w:t>
      </w:r>
    </w:p>
    <w:p w14:paraId="6DF05AC7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  <w:r w:rsidRPr="009230A8">
        <w:rPr>
          <w:kern w:val="3"/>
          <w:sz w:val="22"/>
          <w:szCs w:val="22"/>
        </w:rPr>
        <w:t>Stampare una presentazione</w:t>
      </w:r>
    </w:p>
    <w:p w14:paraId="38D781B9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  <w:r w:rsidRPr="009230A8">
        <w:rPr>
          <w:kern w:val="3"/>
          <w:sz w:val="22"/>
          <w:szCs w:val="22"/>
        </w:rPr>
        <w:t>Animazioni e transizioni</w:t>
      </w:r>
    </w:p>
    <w:p w14:paraId="66C27678" w14:textId="77777777" w:rsidR="00BC0692" w:rsidRDefault="00BC0692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</w:p>
    <w:p w14:paraId="74F8F20C" w14:textId="77777777" w:rsidR="00777B17" w:rsidRPr="00777B17" w:rsidRDefault="00777B17" w:rsidP="00777B17">
      <w:pPr>
        <w:suppressAutoHyphens/>
        <w:autoSpaceDN w:val="0"/>
        <w:spacing w:after="120"/>
        <w:jc w:val="both"/>
        <w:textAlignment w:val="baseline"/>
        <w:rPr>
          <w:b/>
          <w:kern w:val="3"/>
          <w:sz w:val="22"/>
          <w:szCs w:val="22"/>
          <w:u w:val="single"/>
          <w:lang w:bidi="it-IT"/>
        </w:rPr>
      </w:pPr>
      <w:r w:rsidRPr="00777B17">
        <w:rPr>
          <w:b/>
          <w:kern w:val="3"/>
          <w:sz w:val="22"/>
          <w:szCs w:val="22"/>
          <w:u w:val="single"/>
          <w:lang w:bidi="it-IT"/>
        </w:rPr>
        <w:t>EDUCAZIONE CIVICA</w:t>
      </w:r>
    </w:p>
    <w:p w14:paraId="3E9872BE" w14:textId="2CF99BB6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  <w:r w:rsidRPr="009230A8">
        <w:rPr>
          <w:kern w:val="3"/>
          <w:sz w:val="22"/>
          <w:szCs w:val="22"/>
        </w:rPr>
        <w:t xml:space="preserve">Identità digitale (rischi connessi all’utilizzo di credenziali), </w:t>
      </w:r>
    </w:p>
    <w:p w14:paraId="7976C95F" w14:textId="77777777" w:rsidR="009230A8" w:rsidRP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  <w:r w:rsidRPr="009230A8">
        <w:rPr>
          <w:kern w:val="3"/>
          <w:sz w:val="22"/>
          <w:szCs w:val="22"/>
        </w:rPr>
        <w:t xml:space="preserve">La legalità del software (licenza EULA; i software shareware, freeware e il software </w:t>
      </w:r>
    </w:p>
    <w:p w14:paraId="76A16D1B" w14:textId="5D18465C" w:rsidR="009230A8" w:rsidRDefault="009230A8" w:rsidP="009230A8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  <w:r w:rsidRPr="009230A8">
        <w:rPr>
          <w:kern w:val="3"/>
          <w:sz w:val="22"/>
          <w:szCs w:val="22"/>
        </w:rPr>
        <w:t>libero)</w:t>
      </w:r>
    </w:p>
    <w:p w14:paraId="322B98C9" w14:textId="77777777" w:rsidR="009230A8" w:rsidRDefault="009230A8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</w:p>
    <w:p w14:paraId="6BDF1DBE" w14:textId="77777777" w:rsidR="009230A8" w:rsidRDefault="009230A8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</w:p>
    <w:p w14:paraId="3084F1CE" w14:textId="77777777" w:rsidR="009230A8" w:rsidRDefault="009230A8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</w:p>
    <w:p w14:paraId="75290E6C" w14:textId="77777777" w:rsidR="009230A8" w:rsidRDefault="009230A8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</w:p>
    <w:p w14:paraId="5A190F73" w14:textId="77777777" w:rsidR="009230A8" w:rsidRDefault="009230A8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</w:p>
    <w:p w14:paraId="20D41E32" w14:textId="77777777" w:rsidR="009230A8" w:rsidRDefault="009230A8" w:rsidP="007468DE">
      <w:pPr>
        <w:suppressAutoHyphens/>
        <w:autoSpaceDN w:val="0"/>
        <w:jc w:val="both"/>
        <w:textAlignment w:val="baseline"/>
        <w:rPr>
          <w:kern w:val="3"/>
          <w:sz w:val="22"/>
          <w:szCs w:val="22"/>
        </w:rPr>
      </w:pPr>
    </w:p>
    <w:p w14:paraId="4B231A38" w14:textId="5F360F4B" w:rsidR="007468DE" w:rsidRPr="007468DE" w:rsidRDefault="000A55A2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  <w:r w:rsidRPr="007468DE">
        <w:rPr>
          <w:kern w:val="3"/>
          <w:sz w:val="22"/>
          <w:szCs w:val="22"/>
        </w:rPr>
        <w:t>Bergamo</w:t>
      </w:r>
      <w:r w:rsidR="00171B90">
        <w:rPr>
          <w:kern w:val="3"/>
          <w:sz w:val="22"/>
          <w:szCs w:val="22"/>
        </w:rPr>
        <w:t xml:space="preserve">, </w:t>
      </w:r>
      <w:r w:rsidR="0081632D">
        <w:rPr>
          <w:kern w:val="3"/>
          <w:sz w:val="22"/>
          <w:szCs w:val="22"/>
        </w:rPr>
        <w:t>16</w:t>
      </w:r>
      <w:r>
        <w:rPr>
          <w:kern w:val="3"/>
          <w:sz w:val="22"/>
          <w:szCs w:val="22"/>
        </w:rPr>
        <w:t xml:space="preserve"> Maggio 202</w:t>
      </w:r>
      <w:r w:rsidR="007E0D47">
        <w:rPr>
          <w:kern w:val="3"/>
          <w:sz w:val="22"/>
          <w:szCs w:val="22"/>
        </w:rPr>
        <w:t>4</w:t>
      </w:r>
    </w:p>
    <w:p w14:paraId="1CB1B85A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68FA1EA6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5E76AADB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09858AA0" w14:textId="77777777" w:rsidR="007468DE" w:rsidRPr="007468DE" w:rsidRDefault="007468DE" w:rsidP="007468DE">
      <w:pPr>
        <w:suppressAutoHyphens/>
        <w:autoSpaceDN w:val="0"/>
        <w:jc w:val="both"/>
        <w:textAlignment w:val="baseline"/>
        <w:rPr>
          <w:rFonts w:ascii="Times New Roman" w:hAnsi="Times New Roman"/>
          <w:kern w:val="3"/>
        </w:rPr>
      </w:pPr>
    </w:p>
    <w:p w14:paraId="7EE52739" w14:textId="32B3CCB5" w:rsidR="007468DE" w:rsidRPr="007468DE" w:rsidRDefault="007468DE" w:rsidP="007468DE">
      <w:pPr>
        <w:tabs>
          <w:tab w:val="left" w:pos="6237"/>
        </w:tabs>
        <w:suppressAutoHyphens/>
        <w:autoSpaceDN w:val="0"/>
        <w:spacing w:line="480" w:lineRule="auto"/>
        <w:jc w:val="both"/>
        <w:textAlignment w:val="baseline"/>
        <w:rPr>
          <w:kern w:val="3"/>
          <w:sz w:val="22"/>
          <w:szCs w:val="22"/>
        </w:rPr>
      </w:pPr>
      <w:r w:rsidRPr="007468DE">
        <w:rPr>
          <w:kern w:val="3"/>
          <w:sz w:val="22"/>
          <w:szCs w:val="22"/>
        </w:rPr>
        <w:t xml:space="preserve">Firma dei docenti </w:t>
      </w:r>
      <w:r w:rsidRPr="007468DE">
        <w:rPr>
          <w:kern w:val="3"/>
          <w:sz w:val="22"/>
          <w:szCs w:val="22"/>
        </w:rPr>
        <w:tab/>
        <w:t>Firma degli allievi</w:t>
      </w:r>
    </w:p>
    <w:p w14:paraId="381EB131" w14:textId="0FA8B199" w:rsidR="007468DE" w:rsidRPr="007468DE" w:rsidRDefault="00186DF7" w:rsidP="007468DE">
      <w:pPr>
        <w:tabs>
          <w:tab w:val="left" w:pos="6237"/>
        </w:tabs>
        <w:suppressAutoHyphens/>
        <w:autoSpaceDN w:val="0"/>
        <w:spacing w:line="480" w:lineRule="auto"/>
        <w:jc w:val="both"/>
        <w:textAlignment w:val="baseline"/>
        <w:rPr>
          <w:kern w:val="3"/>
          <w:sz w:val="22"/>
          <w:szCs w:val="22"/>
        </w:rPr>
      </w:pPr>
      <w:r>
        <w:rPr>
          <w:kern w:val="3"/>
          <w:sz w:val="22"/>
          <w:szCs w:val="22"/>
        </w:rPr>
        <w:t>Raso Francesco</w:t>
      </w:r>
      <w:r w:rsidR="007468DE" w:rsidRPr="007468DE">
        <w:rPr>
          <w:kern w:val="3"/>
          <w:sz w:val="22"/>
          <w:szCs w:val="22"/>
        </w:rPr>
        <w:t xml:space="preserve"> </w:t>
      </w:r>
      <w:r w:rsidR="007468DE" w:rsidRPr="007468DE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7468DE" w:rsidRPr="007468DE">
        <w:rPr>
          <w:kern w:val="3"/>
          <w:sz w:val="22"/>
          <w:szCs w:val="22"/>
        </w:rPr>
        <w:t>_______________</w:t>
      </w:r>
    </w:p>
    <w:p w14:paraId="628866E8" w14:textId="1BB7BD20" w:rsidR="00D1625B" w:rsidRDefault="0084702E" w:rsidP="007468DE">
      <w:r>
        <w:rPr>
          <w:kern w:val="3"/>
          <w:sz w:val="22"/>
          <w:szCs w:val="22"/>
        </w:rPr>
        <w:t>Milone Vincenzo</w:t>
      </w:r>
      <w:r w:rsidR="007468DE" w:rsidRPr="007468DE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0A55A2">
        <w:rPr>
          <w:kern w:val="3"/>
          <w:sz w:val="22"/>
          <w:szCs w:val="22"/>
        </w:rPr>
        <w:tab/>
      </w:r>
      <w:r w:rsidR="00186DF7">
        <w:rPr>
          <w:kern w:val="3"/>
          <w:sz w:val="22"/>
          <w:szCs w:val="22"/>
        </w:rPr>
        <w:t xml:space="preserve">         </w:t>
      </w:r>
      <w:r w:rsidR="007468DE" w:rsidRPr="007468DE">
        <w:rPr>
          <w:kern w:val="3"/>
          <w:sz w:val="22"/>
          <w:szCs w:val="22"/>
        </w:rPr>
        <w:t>_______________</w:t>
      </w:r>
    </w:p>
    <w:sectPr w:rsidR="00D1625B" w:rsidSect="00E82566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7E998" w14:textId="77777777" w:rsidR="00363E8E" w:rsidRDefault="00363E8E" w:rsidP="00286586">
      <w:r>
        <w:separator/>
      </w:r>
    </w:p>
  </w:endnote>
  <w:endnote w:type="continuationSeparator" w:id="0">
    <w:p w14:paraId="078572C9" w14:textId="77777777" w:rsidR="00363E8E" w:rsidRDefault="00363E8E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7B117" w14:textId="60FE0060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0C5B0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0C5B04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FEB3C" w14:textId="77777777" w:rsidR="00363E8E" w:rsidRDefault="00363E8E" w:rsidP="00286586">
      <w:r>
        <w:separator/>
      </w:r>
    </w:p>
  </w:footnote>
  <w:footnote w:type="continuationSeparator" w:id="0">
    <w:p w14:paraId="2FF8986F" w14:textId="77777777" w:rsidR="00363E8E" w:rsidRDefault="00363E8E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631987483">
    <w:abstractNumId w:val="2"/>
  </w:num>
  <w:num w:numId="2" w16cid:durableId="263349575">
    <w:abstractNumId w:val="9"/>
  </w:num>
  <w:num w:numId="3" w16cid:durableId="1141001787">
    <w:abstractNumId w:val="11"/>
  </w:num>
  <w:num w:numId="4" w16cid:durableId="757596312">
    <w:abstractNumId w:val="6"/>
  </w:num>
  <w:num w:numId="5" w16cid:durableId="1015569589">
    <w:abstractNumId w:val="7"/>
  </w:num>
  <w:num w:numId="6" w16cid:durableId="2002614468">
    <w:abstractNumId w:val="0"/>
  </w:num>
  <w:num w:numId="7" w16cid:durableId="1659187126">
    <w:abstractNumId w:val="13"/>
  </w:num>
  <w:num w:numId="8" w16cid:durableId="122160294">
    <w:abstractNumId w:val="10"/>
  </w:num>
  <w:num w:numId="9" w16cid:durableId="489948928">
    <w:abstractNumId w:val="3"/>
  </w:num>
  <w:num w:numId="10" w16cid:durableId="1466893182">
    <w:abstractNumId w:val="14"/>
  </w:num>
  <w:num w:numId="11" w16cid:durableId="100075348">
    <w:abstractNumId w:val="1"/>
  </w:num>
  <w:num w:numId="12" w16cid:durableId="1175917663">
    <w:abstractNumId w:val="20"/>
  </w:num>
  <w:num w:numId="13" w16cid:durableId="597637473">
    <w:abstractNumId w:val="12"/>
  </w:num>
  <w:num w:numId="14" w16cid:durableId="1600024695">
    <w:abstractNumId w:val="16"/>
  </w:num>
  <w:num w:numId="15" w16cid:durableId="476578999">
    <w:abstractNumId w:val="4"/>
  </w:num>
  <w:num w:numId="16" w16cid:durableId="701057977">
    <w:abstractNumId w:val="21"/>
  </w:num>
  <w:num w:numId="17" w16cid:durableId="1088120342">
    <w:abstractNumId w:val="19"/>
  </w:num>
  <w:num w:numId="18" w16cid:durableId="836576368">
    <w:abstractNumId w:val="18"/>
  </w:num>
  <w:num w:numId="19" w16cid:durableId="1206406868">
    <w:abstractNumId w:val="5"/>
  </w:num>
  <w:num w:numId="20" w16cid:durableId="1591040464">
    <w:abstractNumId w:val="15"/>
  </w:num>
  <w:num w:numId="21" w16cid:durableId="644313112">
    <w:abstractNumId w:val="17"/>
  </w:num>
  <w:num w:numId="22" w16cid:durableId="8957751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A55A2"/>
    <w:rsid w:val="000B7191"/>
    <w:rsid w:val="000C5B04"/>
    <w:rsid w:val="000D779E"/>
    <w:rsid w:val="001375F9"/>
    <w:rsid w:val="00171B90"/>
    <w:rsid w:val="00181565"/>
    <w:rsid w:val="00185D90"/>
    <w:rsid w:val="00186DF7"/>
    <w:rsid w:val="001B675A"/>
    <w:rsid w:val="001C32DE"/>
    <w:rsid w:val="001F3D61"/>
    <w:rsid w:val="00257FCB"/>
    <w:rsid w:val="00283E08"/>
    <w:rsid w:val="00285C23"/>
    <w:rsid w:val="00286586"/>
    <w:rsid w:val="00296FF3"/>
    <w:rsid w:val="002C4024"/>
    <w:rsid w:val="00315773"/>
    <w:rsid w:val="0035344C"/>
    <w:rsid w:val="00363E8E"/>
    <w:rsid w:val="00386EDA"/>
    <w:rsid w:val="003A3156"/>
    <w:rsid w:val="003D014B"/>
    <w:rsid w:val="00415B8E"/>
    <w:rsid w:val="004777B9"/>
    <w:rsid w:val="004A39D4"/>
    <w:rsid w:val="00511658"/>
    <w:rsid w:val="00591F76"/>
    <w:rsid w:val="005C7248"/>
    <w:rsid w:val="005D7C05"/>
    <w:rsid w:val="005E4B99"/>
    <w:rsid w:val="006349D3"/>
    <w:rsid w:val="006458C2"/>
    <w:rsid w:val="00686F17"/>
    <w:rsid w:val="006B11E9"/>
    <w:rsid w:val="006D75D2"/>
    <w:rsid w:val="007468DE"/>
    <w:rsid w:val="00777B17"/>
    <w:rsid w:val="007853E9"/>
    <w:rsid w:val="007E0D47"/>
    <w:rsid w:val="007F6148"/>
    <w:rsid w:val="0081632D"/>
    <w:rsid w:val="008309BA"/>
    <w:rsid w:val="00835F01"/>
    <w:rsid w:val="0084702E"/>
    <w:rsid w:val="00866BD4"/>
    <w:rsid w:val="008D3309"/>
    <w:rsid w:val="009230A8"/>
    <w:rsid w:val="009B08B0"/>
    <w:rsid w:val="009B446D"/>
    <w:rsid w:val="009F0AD6"/>
    <w:rsid w:val="00A10943"/>
    <w:rsid w:val="00A47DB6"/>
    <w:rsid w:val="00A85E0C"/>
    <w:rsid w:val="00A87D14"/>
    <w:rsid w:val="00B24BF3"/>
    <w:rsid w:val="00B72602"/>
    <w:rsid w:val="00B7350B"/>
    <w:rsid w:val="00BC0692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82566"/>
    <w:rsid w:val="00EA03C0"/>
    <w:rsid w:val="00EB428D"/>
    <w:rsid w:val="00F45B11"/>
    <w:rsid w:val="00F643C8"/>
    <w:rsid w:val="00F751F5"/>
    <w:rsid w:val="00FA2E09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10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Raso_Francesco</cp:lastModifiedBy>
  <cp:revision>15</cp:revision>
  <cp:lastPrinted>2023-05-18T20:25:00Z</cp:lastPrinted>
  <dcterms:created xsi:type="dcterms:W3CDTF">2023-05-18T20:16:00Z</dcterms:created>
  <dcterms:modified xsi:type="dcterms:W3CDTF">2024-05-14T10:30:00Z</dcterms:modified>
</cp:coreProperties>
</file>