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866E8" w14:textId="77777777" w:rsidR="00D1625B" w:rsidRDefault="00D1625B" w:rsidP="00591F76">
      <w:pPr>
        <w:jc w:val="center"/>
      </w:pPr>
    </w:p>
    <w:p w14:paraId="25E0BE08" w14:textId="1CFE9BFD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AB0D1C">
        <w:rPr>
          <w:b/>
        </w:rPr>
        <w:t xml:space="preserve"> </w:t>
      </w:r>
      <w:proofErr w:type="spellStart"/>
      <w:r w:rsidR="00AB0D1C">
        <w:rPr>
          <w:b/>
        </w:rPr>
        <w:t>Pidatella</w:t>
      </w:r>
      <w:proofErr w:type="spellEnd"/>
      <w:r w:rsidR="00AB0D1C">
        <w:rPr>
          <w:b/>
        </w:rPr>
        <w:t xml:space="preserve"> Laura 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="00AB0D1C">
        <w:rPr>
          <w:b/>
        </w:rPr>
        <w:t xml:space="preserve"> </w:t>
      </w:r>
      <w:proofErr w:type="gramStart"/>
      <w:r w:rsidR="00AB0D1C">
        <w:rPr>
          <w:b/>
        </w:rPr>
        <w:t xml:space="preserve">Inglese 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proofErr w:type="gramEnd"/>
      <w:r w:rsidR="00511658" w:rsidRPr="00591F76">
        <w:rPr>
          <w:b/>
        </w:rPr>
        <w:tab/>
      </w:r>
      <w:r w:rsidRPr="00591F76">
        <w:rPr>
          <w:b/>
        </w:rPr>
        <w:t>CLASSE</w:t>
      </w:r>
      <w:r w:rsidR="00AB0D1C">
        <w:rPr>
          <w:b/>
        </w:rPr>
        <w:t xml:space="preserve"> 1cp 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604F684A" w14:textId="6EB2EBC9" w:rsidR="00D1625B" w:rsidRPr="00591F76" w:rsidRDefault="00D1625B" w:rsidP="00591F76">
      <w:r w:rsidRPr="00591F76">
        <w:t>Bergamo,</w:t>
      </w:r>
      <w:r w:rsidR="00C20A39" w:rsidRPr="00591F76">
        <w:t xml:space="preserve"> </w:t>
      </w:r>
      <w:r w:rsidR="00AB0D1C">
        <w:t>8-8-2024</w:t>
      </w:r>
    </w:p>
    <w:p w14:paraId="6160B5F3" w14:textId="77777777" w:rsidR="00D1625B" w:rsidRPr="00591F76" w:rsidRDefault="00D1625B" w:rsidP="00591F76"/>
    <w:p w14:paraId="31FFDD2D" w14:textId="28D47BC9" w:rsidR="001C32DE" w:rsidRDefault="004E5D50" w:rsidP="00591F76">
      <w:r>
        <w:t>Dal libro di testo CULT 1</w:t>
      </w:r>
    </w:p>
    <w:p w14:paraId="055BABA5" w14:textId="0A26F829" w:rsidR="004E5D50" w:rsidRPr="004E5D50" w:rsidRDefault="004E5D50" w:rsidP="00591F76">
      <w:pPr>
        <w:rPr>
          <w:lang w:val="en-US"/>
        </w:rPr>
      </w:pPr>
      <w:r w:rsidRPr="004E5D50">
        <w:rPr>
          <w:lang w:val="en-US"/>
        </w:rPr>
        <w:t xml:space="preserve">UNIT STRATER </w:t>
      </w:r>
    </w:p>
    <w:p w14:paraId="140B04C1" w14:textId="603B6E82" w:rsidR="004E5D50" w:rsidRPr="004E5D50" w:rsidRDefault="004E5D50" w:rsidP="00591F76">
      <w:pPr>
        <w:rPr>
          <w:lang w:val="en-US"/>
        </w:rPr>
      </w:pPr>
      <w:r w:rsidRPr="004E5D50">
        <w:rPr>
          <w:lang w:val="en-US"/>
        </w:rPr>
        <w:t xml:space="preserve">UNIT FROM </w:t>
      </w:r>
      <w:proofErr w:type="gramStart"/>
      <w:r w:rsidRPr="004E5D50">
        <w:rPr>
          <w:lang w:val="en-US"/>
        </w:rPr>
        <w:t>1</w:t>
      </w:r>
      <w:proofErr w:type="gramEnd"/>
      <w:r w:rsidRPr="004E5D50">
        <w:rPr>
          <w:lang w:val="en-US"/>
        </w:rPr>
        <w:t xml:space="preserve"> TO 10 </w:t>
      </w:r>
    </w:p>
    <w:p w14:paraId="123D99A1" w14:textId="449BEDB7" w:rsidR="004E5D50" w:rsidRDefault="004E5D50" w:rsidP="00591F76">
      <w:pPr>
        <w:rPr>
          <w:lang w:val="en-US"/>
        </w:rPr>
      </w:pPr>
      <w:r>
        <w:rPr>
          <w:lang w:val="en-US"/>
        </w:rPr>
        <w:t xml:space="preserve">MACRO </w:t>
      </w:r>
      <w:proofErr w:type="gramStart"/>
      <w:r>
        <w:rPr>
          <w:lang w:val="en-US"/>
        </w:rPr>
        <w:t>ARGOMENTI :</w:t>
      </w:r>
      <w:proofErr w:type="gramEnd"/>
      <w:r>
        <w:rPr>
          <w:lang w:val="en-US"/>
        </w:rPr>
        <w:t xml:space="preserve"> TO BE, TO HAVE, PRESENT SIMPLE DO-DOES TUTTE LE FORME</w:t>
      </w:r>
    </w:p>
    <w:p w14:paraId="630B53D5" w14:textId="513BFEFA" w:rsidR="004E5D50" w:rsidRPr="004E5D50" w:rsidRDefault="004E5D50" w:rsidP="00591F76">
      <w:r w:rsidRPr="004E5D50">
        <w:t>COUNTABLE –UNCOUNTABLE NOUNS</w:t>
      </w:r>
    </w:p>
    <w:p w14:paraId="473B83CC" w14:textId="09D95877" w:rsidR="004E5D50" w:rsidRPr="004E5D50" w:rsidRDefault="004E5D50" w:rsidP="00591F76">
      <w:r w:rsidRPr="004E5D50">
        <w:t>PRONOMI E AGGETTIVI POSSESSIVI</w:t>
      </w:r>
    </w:p>
    <w:p w14:paraId="05B19CCF" w14:textId="5815E587" w:rsidR="004E5D50" w:rsidRPr="004E5D50" w:rsidRDefault="004E5D50" w:rsidP="00591F76">
      <w:pPr>
        <w:rPr>
          <w:lang w:val="en-US"/>
        </w:rPr>
      </w:pPr>
      <w:r w:rsidRPr="004E5D50">
        <w:rPr>
          <w:lang w:val="en-US"/>
        </w:rPr>
        <w:t>VOCABOLARIO DELLE UNITS</w:t>
      </w:r>
    </w:p>
    <w:p w14:paraId="72238799" w14:textId="0E0DB989" w:rsidR="004E5D50" w:rsidRPr="004E5D50" w:rsidRDefault="004E5D50" w:rsidP="00591F76">
      <w:pPr>
        <w:rPr>
          <w:lang w:val="en-US"/>
        </w:rPr>
      </w:pPr>
      <w:r w:rsidRPr="004E5D50">
        <w:rPr>
          <w:lang w:val="en-US"/>
        </w:rPr>
        <w:t>PRESENT CONTINUOUS</w:t>
      </w:r>
    </w:p>
    <w:p w14:paraId="5B134A14" w14:textId="0C7083F8" w:rsidR="004E5D50" w:rsidRPr="004E5D50" w:rsidRDefault="004E5D50" w:rsidP="00591F76">
      <w:pPr>
        <w:rPr>
          <w:lang w:val="en-US"/>
        </w:rPr>
      </w:pPr>
      <w:r w:rsidRPr="004E5D50">
        <w:rPr>
          <w:lang w:val="en-US"/>
        </w:rPr>
        <w:t>CAN-CAN’T</w:t>
      </w:r>
    </w:p>
    <w:p w14:paraId="0D8041FF" w14:textId="7604AC3C" w:rsidR="004E5D50" w:rsidRPr="004E5D50" w:rsidRDefault="004E5D50" w:rsidP="00591F76">
      <w:pPr>
        <w:rPr>
          <w:lang w:val="en-US"/>
        </w:rPr>
      </w:pPr>
      <w:r w:rsidRPr="004E5D50">
        <w:rPr>
          <w:lang w:val="en-US"/>
        </w:rPr>
        <w:t>PRESENT SIMPLE VS CONTINUOUS</w:t>
      </w:r>
    </w:p>
    <w:p w14:paraId="53837AA3" w14:textId="2C505EA7" w:rsidR="004E5D50" w:rsidRPr="004E5D50" w:rsidRDefault="004E5D50" w:rsidP="00591F76">
      <w:pPr>
        <w:rPr>
          <w:lang w:val="en-US"/>
        </w:rPr>
      </w:pPr>
      <w:r>
        <w:rPr>
          <w:lang w:val="en-US"/>
        </w:rPr>
        <w:t>COMPARATIVES AND SUPERLATIVES</w:t>
      </w:r>
      <w:bookmarkStart w:id="0" w:name="_GoBack"/>
      <w:bookmarkEnd w:id="0"/>
    </w:p>
    <w:sectPr w:rsidR="004E5D50" w:rsidRPr="004E5D50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F0FC96" w14:textId="77777777" w:rsidR="00E85904" w:rsidRDefault="00E85904" w:rsidP="00286586">
      <w:r>
        <w:separator/>
      </w:r>
    </w:p>
  </w:endnote>
  <w:endnote w:type="continuationSeparator" w:id="0">
    <w:p w14:paraId="495EDFF4" w14:textId="77777777" w:rsidR="00E85904" w:rsidRDefault="00E85904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4E5D5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4E5D5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0039C9" w14:textId="77777777" w:rsidR="00E85904" w:rsidRDefault="00E85904" w:rsidP="00286586">
      <w:r>
        <w:separator/>
      </w:r>
    </w:p>
  </w:footnote>
  <w:footnote w:type="continuationSeparator" w:id="0">
    <w:p w14:paraId="26A2252F" w14:textId="77777777" w:rsidR="00E85904" w:rsidRDefault="00E85904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5D"/>
    <w:rsid w:val="000350C6"/>
    <w:rsid w:val="00041E42"/>
    <w:rsid w:val="000D779E"/>
    <w:rsid w:val="001375F9"/>
    <w:rsid w:val="00181565"/>
    <w:rsid w:val="00185D90"/>
    <w:rsid w:val="001C32DE"/>
    <w:rsid w:val="001F3D61"/>
    <w:rsid w:val="00283E08"/>
    <w:rsid w:val="00286586"/>
    <w:rsid w:val="00296FF3"/>
    <w:rsid w:val="0035344C"/>
    <w:rsid w:val="00415B8E"/>
    <w:rsid w:val="004A39D4"/>
    <w:rsid w:val="004E5D50"/>
    <w:rsid w:val="00511658"/>
    <w:rsid w:val="00591F76"/>
    <w:rsid w:val="005E4B99"/>
    <w:rsid w:val="00686F17"/>
    <w:rsid w:val="006D75D2"/>
    <w:rsid w:val="008309BA"/>
    <w:rsid w:val="00835F01"/>
    <w:rsid w:val="00866BD4"/>
    <w:rsid w:val="009B08B0"/>
    <w:rsid w:val="009B446D"/>
    <w:rsid w:val="009F0AD6"/>
    <w:rsid w:val="00A10943"/>
    <w:rsid w:val="00A87D14"/>
    <w:rsid w:val="00AB0D1C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85904"/>
    <w:rsid w:val="00EA03C0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Pidatella_Laura</cp:lastModifiedBy>
  <cp:revision>2</cp:revision>
  <cp:lastPrinted>2023-05-11T05:20:00Z</cp:lastPrinted>
  <dcterms:created xsi:type="dcterms:W3CDTF">2024-06-08T07:53:00Z</dcterms:created>
  <dcterms:modified xsi:type="dcterms:W3CDTF">2024-06-08T07:53:00Z</dcterms:modified>
</cp:coreProperties>
</file>