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8A1CA6" w14:textId="35D25B71" w:rsidR="007468DE" w:rsidRPr="007468DE" w:rsidRDefault="007468DE" w:rsidP="007468DE">
      <w:pPr>
        <w:keepNext/>
        <w:widowControl w:val="0"/>
        <w:tabs>
          <w:tab w:val="left" w:pos="2268"/>
        </w:tabs>
        <w:suppressAutoHyphens/>
        <w:autoSpaceDN w:val="0"/>
        <w:jc w:val="both"/>
        <w:textAlignment w:val="baseline"/>
        <w:outlineLvl w:val="3"/>
        <w:rPr>
          <w:b/>
          <w:kern w:val="3"/>
          <w:sz w:val="24"/>
        </w:rPr>
      </w:pPr>
      <w:r w:rsidRPr="007468DE">
        <w:rPr>
          <w:b/>
          <w:kern w:val="3"/>
          <w:sz w:val="24"/>
        </w:rPr>
        <w:t>DOCENTE</w:t>
      </w:r>
      <w:r w:rsidRPr="007468DE">
        <w:rPr>
          <w:b/>
          <w:kern w:val="3"/>
          <w:sz w:val="24"/>
        </w:rPr>
        <w:tab/>
      </w:r>
      <w:r w:rsidR="008E63B0">
        <w:rPr>
          <w:b/>
          <w:kern w:val="3"/>
          <w:sz w:val="24"/>
        </w:rPr>
        <w:t>Raso Francesco</w:t>
      </w:r>
      <w:r w:rsidRPr="007468DE">
        <w:rPr>
          <w:b/>
          <w:kern w:val="3"/>
          <w:sz w:val="24"/>
        </w:rPr>
        <w:t xml:space="preserve"> – M</w:t>
      </w:r>
      <w:r w:rsidR="00062565">
        <w:rPr>
          <w:b/>
          <w:kern w:val="3"/>
          <w:sz w:val="24"/>
        </w:rPr>
        <w:t>ilone Vincenzo</w:t>
      </w:r>
    </w:p>
    <w:p w14:paraId="0479D0CB" w14:textId="77777777" w:rsidR="007468DE" w:rsidRPr="007468DE" w:rsidRDefault="007468DE" w:rsidP="007468DE">
      <w:pPr>
        <w:keepNext/>
        <w:widowControl w:val="0"/>
        <w:tabs>
          <w:tab w:val="left" w:pos="2268"/>
        </w:tabs>
        <w:suppressAutoHyphens/>
        <w:autoSpaceDN w:val="0"/>
        <w:jc w:val="both"/>
        <w:textAlignment w:val="baseline"/>
        <w:outlineLvl w:val="3"/>
        <w:rPr>
          <w:b/>
          <w:kern w:val="3"/>
          <w:sz w:val="24"/>
        </w:rPr>
      </w:pPr>
      <w:r w:rsidRPr="007468DE">
        <w:rPr>
          <w:b/>
          <w:kern w:val="3"/>
          <w:sz w:val="24"/>
        </w:rPr>
        <w:t>DISCIPLINA</w:t>
      </w:r>
      <w:r w:rsidRPr="007468DE">
        <w:rPr>
          <w:b/>
          <w:kern w:val="3"/>
          <w:sz w:val="24"/>
        </w:rPr>
        <w:tab/>
        <w:t>Tecnologie dell’Informatica e della Comunicazione</w:t>
      </w:r>
    </w:p>
    <w:p w14:paraId="76495BC9" w14:textId="29D79C7D" w:rsidR="008D3309" w:rsidRPr="008D3309" w:rsidRDefault="00171B90" w:rsidP="008D3309">
      <w:pPr>
        <w:keepNext/>
        <w:widowControl w:val="0"/>
        <w:tabs>
          <w:tab w:val="left" w:pos="2268"/>
        </w:tabs>
        <w:suppressAutoHyphens/>
        <w:autoSpaceDN w:val="0"/>
        <w:jc w:val="both"/>
        <w:textAlignment w:val="baseline"/>
        <w:outlineLvl w:val="3"/>
        <w:rPr>
          <w:b/>
          <w:kern w:val="3"/>
          <w:sz w:val="24"/>
        </w:rPr>
      </w:pPr>
      <w:r>
        <w:rPr>
          <w:b/>
          <w:kern w:val="3"/>
          <w:sz w:val="24"/>
        </w:rPr>
        <w:t>CLASSE</w:t>
      </w:r>
      <w:r>
        <w:rPr>
          <w:b/>
          <w:kern w:val="3"/>
          <w:sz w:val="24"/>
        </w:rPr>
        <w:tab/>
        <w:t>2A</w:t>
      </w:r>
      <w:r w:rsidR="008E63B0">
        <w:rPr>
          <w:b/>
          <w:kern w:val="3"/>
          <w:sz w:val="24"/>
        </w:rPr>
        <w:t>G</w:t>
      </w:r>
      <w:r w:rsidR="008D3309">
        <w:rPr>
          <w:b/>
          <w:kern w:val="3"/>
          <w:sz w:val="24"/>
        </w:rPr>
        <w:tab/>
      </w:r>
    </w:p>
    <w:p w14:paraId="504BAFF8" w14:textId="416A7E18" w:rsidR="007468DE" w:rsidRPr="007F6148" w:rsidRDefault="007468DE" w:rsidP="007468DE">
      <w:pPr>
        <w:keepNext/>
        <w:widowControl w:val="0"/>
        <w:tabs>
          <w:tab w:val="left" w:pos="2268"/>
        </w:tabs>
        <w:suppressAutoHyphens/>
        <w:autoSpaceDN w:val="0"/>
        <w:jc w:val="both"/>
        <w:textAlignment w:val="baseline"/>
        <w:outlineLvl w:val="3"/>
        <w:rPr>
          <w:kern w:val="3"/>
          <w:sz w:val="24"/>
        </w:rPr>
      </w:pPr>
    </w:p>
    <w:p w14:paraId="02AAAE17" w14:textId="77777777" w:rsidR="007468DE" w:rsidRPr="007468DE" w:rsidRDefault="007468DE" w:rsidP="007468DE">
      <w:pPr>
        <w:keepNext/>
        <w:widowControl w:val="0"/>
        <w:tabs>
          <w:tab w:val="left" w:pos="2268"/>
        </w:tabs>
        <w:suppressAutoHyphens/>
        <w:autoSpaceDN w:val="0"/>
        <w:jc w:val="both"/>
        <w:textAlignment w:val="baseline"/>
        <w:outlineLvl w:val="3"/>
        <w:rPr>
          <w:b/>
          <w:kern w:val="3"/>
          <w:sz w:val="24"/>
        </w:rPr>
      </w:pPr>
    </w:p>
    <w:p w14:paraId="68E55888" w14:textId="77777777" w:rsidR="007468DE" w:rsidRPr="007468DE" w:rsidRDefault="007468DE" w:rsidP="007468DE">
      <w:pPr>
        <w:keepNext/>
        <w:widowControl w:val="0"/>
        <w:tabs>
          <w:tab w:val="left" w:pos="2268"/>
        </w:tabs>
        <w:suppressAutoHyphens/>
        <w:autoSpaceDN w:val="0"/>
        <w:jc w:val="both"/>
        <w:textAlignment w:val="baseline"/>
        <w:outlineLvl w:val="3"/>
        <w:rPr>
          <w:b/>
          <w:kern w:val="3"/>
          <w:sz w:val="24"/>
        </w:rPr>
      </w:pPr>
    </w:p>
    <w:p w14:paraId="418251BE" w14:textId="13CFB107" w:rsidR="007468DE" w:rsidRDefault="007468DE" w:rsidP="007F6148">
      <w:pPr>
        <w:suppressAutoHyphens/>
        <w:autoSpaceDN w:val="0"/>
        <w:spacing w:line="360" w:lineRule="auto"/>
        <w:jc w:val="center"/>
        <w:textAlignment w:val="baseline"/>
        <w:rPr>
          <w:b/>
          <w:bCs/>
          <w:kern w:val="3"/>
          <w:sz w:val="24"/>
          <w:szCs w:val="24"/>
        </w:rPr>
      </w:pPr>
      <w:r w:rsidRPr="007468DE">
        <w:rPr>
          <w:b/>
          <w:bCs/>
          <w:kern w:val="3"/>
          <w:sz w:val="24"/>
          <w:szCs w:val="24"/>
        </w:rPr>
        <w:t xml:space="preserve">PROGRAMMA SVOLTO </w:t>
      </w:r>
    </w:p>
    <w:p w14:paraId="21C70993" w14:textId="73BE5D2B" w:rsidR="008D3309" w:rsidRPr="008D3309" w:rsidRDefault="008D3309" w:rsidP="007F6148">
      <w:pPr>
        <w:keepNext/>
        <w:widowControl w:val="0"/>
        <w:tabs>
          <w:tab w:val="left" w:pos="2268"/>
        </w:tabs>
        <w:suppressAutoHyphens/>
        <w:autoSpaceDN w:val="0"/>
        <w:spacing w:line="360" w:lineRule="auto"/>
        <w:jc w:val="center"/>
        <w:textAlignment w:val="baseline"/>
        <w:outlineLvl w:val="3"/>
        <w:rPr>
          <w:b/>
          <w:kern w:val="3"/>
          <w:sz w:val="24"/>
        </w:rPr>
      </w:pPr>
      <w:r w:rsidRPr="008D3309">
        <w:rPr>
          <w:b/>
          <w:bCs/>
          <w:kern w:val="3"/>
          <w:sz w:val="24"/>
        </w:rPr>
        <w:t xml:space="preserve">a.s. </w:t>
      </w:r>
      <w:r w:rsidRPr="008D3309">
        <w:rPr>
          <w:b/>
          <w:kern w:val="3"/>
          <w:sz w:val="24"/>
          <w:lang w:bidi="it-IT"/>
        </w:rPr>
        <w:t>202</w:t>
      </w:r>
      <w:r w:rsidR="00062565">
        <w:rPr>
          <w:b/>
          <w:kern w:val="3"/>
          <w:sz w:val="24"/>
          <w:lang w:bidi="it-IT"/>
        </w:rPr>
        <w:t>3</w:t>
      </w:r>
      <w:r w:rsidRPr="008D3309">
        <w:rPr>
          <w:b/>
          <w:kern w:val="3"/>
          <w:sz w:val="24"/>
          <w:lang w:bidi="it-IT"/>
        </w:rPr>
        <w:t>-202</w:t>
      </w:r>
      <w:r w:rsidR="00062565">
        <w:rPr>
          <w:b/>
          <w:kern w:val="3"/>
          <w:sz w:val="24"/>
          <w:lang w:bidi="it-IT"/>
        </w:rPr>
        <w:t>4</w:t>
      </w:r>
    </w:p>
    <w:p w14:paraId="3F86CBED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u w:val="single"/>
          <w:lang w:bidi="it-IT"/>
        </w:rPr>
      </w:pPr>
    </w:p>
    <w:p w14:paraId="314A1E23" w14:textId="05BED4F6" w:rsidR="007468DE" w:rsidRDefault="007468DE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u w:val="single"/>
          <w:lang w:bidi="it-IT"/>
        </w:rPr>
      </w:pPr>
    </w:p>
    <w:p w14:paraId="04FC8590" w14:textId="77777777" w:rsidR="007F6148" w:rsidRPr="007468DE" w:rsidRDefault="007F6148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u w:val="single"/>
          <w:lang w:bidi="it-IT"/>
        </w:rPr>
      </w:pPr>
    </w:p>
    <w:p w14:paraId="0372F2CB" w14:textId="77777777" w:rsidR="007468DE" w:rsidRPr="007468DE" w:rsidRDefault="007468DE" w:rsidP="007468DE">
      <w:pPr>
        <w:suppressAutoHyphens/>
        <w:autoSpaceDN w:val="0"/>
        <w:spacing w:after="120"/>
        <w:jc w:val="both"/>
        <w:textAlignment w:val="baseline"/>
        <w:rPr>
          <w:kern w:val="3"/>
          <w:sz w:val="22"/>
          <w:szCs w:val="22"/>
          <w:u w:val="single"/>
        </w:rPr>
      </w:pPr>
      <w:r w:rsidRPr="007468DE">
        <w:rPr>
          <w:b/>
          <w:kern w:val="3"/>
          <w:sz w:val="22"/>
          <w:szCs w:val="22"/>
          <w:u w:val="single"/>
        </w:rPr>
        <w:t xml:space="preserve">WRITER - </w:t>
      </w:r>
      <w:r w:rsidRPr="007468DE">
        <w:rPr>
          <w:kern w:val="3"/>
          <w:sz w:val="22"/>
          <w:szCs w:val="22"/>
          <w:u w:val="single"/>
        </w:rPr>
        <w:t>PROGETTARE RELAZIONI E IPERTESTI</w:t>
      </w:r>
    </w:p>
    <w:p w14:paraId="6BD9138F" w14:textId="2ECDC545" w:rsidR="007468DE" w:rsidRPr="007468DE" w:rsidRDefault="008D3309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eastAsia="zh-CN" w:bidi="it-IT"/>
        </w:rPr>
      </w:pPr>
      <w:r>
        <w:rPr>
          <w:kern w:val="3"/>
          <w:sz w:val="22"/>
          <w:szCs w:val="22"/>
          <w:lang w:eastAsia="zh-CN" w:bidi="it-IT"/>
        </w:rPr>
        <w:t>Creare un frontespizio</w:t>
      </w:r>
    </w:p>
    <w:p w14:paraId="01D04F89" w14:textId="6DCD09C3" w:rsidR="007468DE" w:rsidRPr="007468DE" w:rsidRDefault="007468DE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eastAsia="zh-CN" w:bidi="it-IT"/>
        </w:rPr>
      </w:pPr>
      <w:r w:rsidRPr="007468DE">
        <w:rPr>
          <w:kern w:val="3"/>
          <w:sz w:val="22"/>
          <w:szCs w:val="22"/>
          <w:lang w:eastAsia="zh-CN" w:bidi="it-IT"/>
        </w:rPr>
        <w:t>Ins</w:t>
      </w:r>
      <w:r w:rsidR="008D3309">
        <w:rPr>
          <w:kern w:val="3"/>
          <w:sz w:val="22"/>
          <w:szCs w:val="22"/>
          <w:lang w:eastAsia="zh-CN" w:bidi="it-IT"/>
        </w:rPr>
        <w:t>erire un’interruzione di pagina</w:t>
      </w:r>
    </w:p>
    <w:p w14:paraId="2F87F48A" w14:textId="7B3A5098" w:rsidR="007468DE" w:rsidRPr="007468DE" w:rsidRDefault="007468DE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eastAsia="zh-CN" w:bidi="it-IT"/>
        </w:rPr>
      </w:pPr>
      <w:r w:rsidRPr="007468DE">
        <w:rPr>
          <w:kern w:val="3"/>
          <w:sz w:val="22"/>
          <w:szCs w:val="22"/>
          <w:lang w:eastAsia="zh-CN" w:bidi="it-IT"/>
        </w:rPr>
        <w:t>Utilizzare gli stili di pagi</w:t>
      </w:r>
      <w:r w:rsidR="008D3309">
        <w:rPr>
          <w:kern w:val="3"/>
          <w:sz w:val="22"/>
          <w:szCs w:val="22"/>
          <w:lang w:eastAsia="zh-CN" w:bidi="it-IT"/>
        </w:rPr>
        <w:t>na, di paragrafo e di carattere</w:t>
      </w:r>
    </w:p>
    <w:p w14:paraId="0DBD2DB3" w14:textId="0D7F660C" w:rsidR="007468DE" w:rsidRPr="007468DE" w:rsidRDefault="007468DE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eastAsia="zh-CN" w:bidi="it-IT"/>
        </w:rPr>
      </w:pPr>
      <w:r w:rsidRPr="007468DE">
        <w:rPr>
          <w:kern w:val="3"/>
          <w:sz w:val="22"/>
          <w:szCs w:val="22"/>
          <w:lang w:eastAsia="zh-CN" w:bidi="it-IT"/>
        </w:rPr>
        <w:t>Creare, aggi</w:t>
      </w:r>
      <w:r w:rsidR="008D3309">
        <w:rPr>
          <w:kern w:val="3"/>
          <w:sz w:val="22"/>
          <w:szCs w:val="22"/>
          <w:lang w:eastAsia="zh-CN" w:bidi="it-IT"/>
        </w:rPr>
        <w:t>ornare ed eliminare un sommario</w:t>
      </w:r>
    </w:p>
    <w:p w14:paraId="2D8EF529" w14:textId="30852C89" w:rsidR="007468DE" w:rsidRPr="007468DE" w:rsidRDefault="008D3309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eastAsia="zh-CN" w:bidi="it-IT"/>
        </w:rPr>
      </w:pPr>
      <w:r>
        <w:rPr>
          <w:kern w:val="3"/>
          <w:sz w:val="22"/>
          <w:szCs w:val="22"/>
          <w:lang w:eastAsia="zh-CN" w:bidi="it-IT"/>
        </w:rPr>
        <w:t>Inserire note a piè di pagina</w:t>
      </w:r>
    </w:p>
    <w:p w14:paraId="605FE429" w14:textId="6DD6E8A6" w:rsidR="007468DE" w:rsidRPr="007468DE" w:rsidRDefault="007468DE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eastAsia="zh-CN" w:bidi="it-IT"/>
        </w:rPr>
      </w:pPr>
      <w:r w:rsidRPr="007468DE">
        <w:rPr>
          <w:kern w:val="3"/>
          <w:sz w:val="22"/>
          <w:szCs w:val="22"/>
          <w:lang w:eastAsia="zh-CN" w:bidi="it-IT"/>
        </w:rPr>
        <w:t>Inserire un’</w:t>
      </w:r>
      <w:r w:rsidR="008D3309">
        <w:rPr>
          <w:kern w:val="3"/>
          <w:sz w:val="22"/>
          <w:szCs w:val="22"/>
          <w:lang w:eastAsia="zh-CN" w:bidi="it-IT"/>
        </w:rPr>
        <w:t>intestazione e un piè di pagina</w:t>
      </w:r>
    </w:p>
    <w:p w14:paraId="59C0D08F" w14:textId="42FBE48E" w:rsidR="007468DE" w:rsidRPr="007468DE" w:rsidRDefault="007468DE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eastAsia="zh-CN" w:bidi="it-IT"/>
        </w:rPr>
      </w:pPr>
      <w:r w:rsidRPr="007468DE">
        <w:rPr>
          <w:kern w:val="3"/>
          <w:sz w:val="22"/>
          <w:szCs w:val="22"/>
          <w:lang w:eastAsia="zh-CN" w:bidi="it-IT"/>
        </w:rPr>
        <w:t>Aggiungere nume</w:t>
      </w:r>
      <w:r w:rsidR="008D3309">
        <w:rPr>
          <w:kern w:val="3"/>
          <w:sz w:val="22"/>
          <w:szCs w:val="22"/>
          <w:lang w:eastAsia="zh-CN" w:bidi="it-IT"/>
        </w:rPr>
        <w:t>ri di pagina e comandi di campo</w:t>
      </w:r>
    </w:p>
    <w:p w14:paraId="550DEBB8" w14:textId="19B9FB33" w:rsidR="007468DE" w:rsidRPr="007468DE" w:rsidRDefault="007468DE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eastAsia="zh-CN" w:bidi="it-IT"/>
        </w:rPr>
      </w:pPr>
      <w:r w:rsidRPr="007468DE">
        <w:rPr>
          <w:kern w:val="3"/>
          <w:sz w:val="22"/>
          <w:szCs w:val="22"/>
          <w:lang w:eastAsia="zh-CN" w:bidi="it-IT"/>
        </w:rPr>
        <w:t>Pianifi</w:t>
      </w:r>
      <w:r w:rsidR="008D3309">
        <w:rPr>
          <w:kern w:val="3"/>
          <w:sz w:val="22"/>
          <w:szCs w:val="22"/>
          <w:lang w:eastAsia="zh-CN" w:bidi="it-IT"/>
        </w:rPr>
        <w:t>care e presentare una relazione</w:t>
      </w:r>
    </w:p>
    <w:p w14:paraId="1218CFA8" w14:textId="62805E88" w:rsidR="007468DE" w:rsidRPr="007468DE" w:rsidRDefault="008D3309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eastAsia="zh-CN" w:bidi="it-IT"/>
        </w:rPr>
      </w:pPr>
      <w:r>
        <w:rPr>
          <w:kern w:val="3"/>
          <w:sz w:val="22"/>
          <w:szCs w:val="22"/>
          <w:lang w:eastAsia="zh-CN" w:bidi="it-IT"/>
        </w:rPr>
        <w:t>Esportare file in formato pdf</w:t>
      </w:r>
    </w:p>
    <w:p w14:paraId="10D1987C" w14:textId="7FCE18E7" w:rsid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032D14EA" w14:textId="7B45F7AE" w:rsidR="007F6148" w:rsidRPr="007468DE" w:rsidRDefault="007F6148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53D388C4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b/>
          <w:kern w:val="3"/>
          <w:sz w:val="22"/>
          <w:szCs w:val="22"/>
          <w:u w:val="single"/>
        </w:rPr>
      </w:pPr>
      <w:r w:rsidRPr="007468DE">
        <w:rPr>
          <w:b/>
          <w:kern w:val="3"/>
          <w:sz w:val="22"/>
          <w:szCs w:val="22"/>
          <w:u w:val="single"/>
        </w:rPr>
        <w:t>INTERNET - LAVORARE NEL CLOUD</w:t>
      </w:r>
    </w:p>
    <w:p w14:paraId="7532981F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Archiviare produrre e condividere con Drive</w:t>
      </w:r>
    </w:p>
    <w:p w14:paraId="3102E40F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Documenti</w:t>
      </w:r>
    </w:p>
    <w:p w14:paraId="56F3E498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Fogli</w:t>
      </w:r>
    </w:p>
    <w:p w14:paraId="6595908E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Presentazioni</w:t>
      </w:r>
    </w:p>
    <w:p w14:paraId="157DE320" w14:textId="54ABFCD2" w:rsidR="008D3309" w:rsidRDefault="008D3309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5306D7B3" w14:textId="300393E3" w:rsidR="007F6148" w:rsidRPr="007468DE" w:rsidRDefault="00AC26D6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b/>
          <w:color w:val="000000"/>
          <w:kern w:val="3"/>
          <w:sz w:val="22"/>
          <w:szCs w:val="22"/>
          <w:u w:val="single"/>
          <w:lang w:bidi="it-IT"/>
        </w:rPr>
        <w:t>CALC</w:t>
      </w:r>
      <w:r>
        <w:rPr>
          <w:b/>
          <w:color w:val="000000"/>
          <w:kern w:val="3"/>
          <w:sz w:val="22"/>
          <w:szCs w:val="22"/>
          <w:u w:val="single"/>
          <w:lang w:bidi="it-IT"/>
        </w:rPr>
        <w:t>:</w:t>
      </w:r>
    </w:p>
    <w:p w14:paraId="27BC5687" w14:textId="471C3FB9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u w:val="single"/>
          <w:lang w:bidi="it-IT"/>
        </w:rPr>
      </w:pPr>
      <w:r w:rsidRPr="007468DE">
        <w:rPr>
          <w:color w:val="000000"/>
          <w:kern w:val="3"/>
          <w:sz w:val="22"/>
          <w:szCs w:val="22"/>
          <w:u w:val="single"/>
          <w:lang w:bidi="it-IT"/>
        </w:rPr>
        <w:t>- IL FOGLIO ELETTRONICO</w:t>
      </w:r>
    </w:p>
    <w:p w14:paraId="4366A95E" w14:textId="53A2A25C" w:rsidR="007468DE" w:rsidRPr="007468DE" w:rsidRDefault="008D3309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>
        <w:rPr>
          <w:color w:val="000000"/>
          <w:kern w:val="3"/>
          <w:sz w:val="22"/>
          <w:szCs w:val="22"/>
          <w:lang w:bidi="it-IT"/>
        </w:rPr>
        <w:t>L’interfaccia di Calc</w:t>
      </w:r>
    </w:p>
    <w:p w14:paraId="547C42B4" w14:textId="21ECA5A3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Creare, salvare, apri</w:t>
      </w:r>
      <w:r w:rsidR="008D3309">
        <w:rPr>
          <w:color w:val="000000"/>
          <w:kern w:val="3"/>
          <w:sz w:val="22"/>
          <w:szCs w:val="22"/>
          <w:lang w:bidi="it-IT"/>
        </w:rPr>
        <w:t>re e chiudere fogli elettronici</w:t>
      </w:r>
    </w:p>
    <w:p w14:paraId="3E17DF23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 xml:space="preserve">Inserire dati: in ogni cella un solo dato, i formati, spostarsi nell’area di lavoro, inserire </w:t>
      </w:r>
    </w:p>
    <w:p w14:paraId="34D82333" w14:textId="116051E4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un numero, un</w:t>
      </w:r>
      <w:r w:rsidR="008D3309">
        <w:rPr>
          <w:color w:val="000000"/>
          <w:kern w:val="3"/>
          <w:sz w:val="22"/>
          <w:szCs w:val="22"/>
          <w:lang w:bidi="it-IT"/>
        </w:rPr>
        <w:t>a data o del testo in una cella</w:t>
      </w:r>
    </w:p>
    <w:p w14:paraId="62CB1B11" w14:textId="3BDDC763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Modificare e</w:t>
      </w:r>
      <w:r w:rsidR="008D3309">
        <w:rPr>
          <w:color w:val="000000"/>
          <w:kern w:val="3"/>
          <w:sz w:val="22"/>
          <w:szCs w:val="22"/>
          <w:lang w:bidi="it-IT"/>
        </w:rPr>
        <w:t xml:space="preserve"> cancellare i dati di una cella</w:t>
      </w:r>
    </w:p>
    <w:p w14:paraId="24DA3637" w14:textId="6A92C9BE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Sel</w:t>
      </w:r>
      <w:r w:rsidR="008D3309">
        <w:rPr>
          <w:color w:val="000000"/>
          <w:kern w:val="3"/>
          <w:sz w:val="22"/>
          <w:szCs w:val="22"/>
          <w:lang w:bidi="it-IT"/>
        </w:rPr>
        <w:t>ezionare celle, righe e colonne</w:t>
      </w:r>
    </w:p>
    <w:p w14:paraId="625EAA0E" w14:textId="5A042A2F" w:rsidR="007468DE" w:rsidRPr="007468DE" w:rsidRDefault="008D3309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>
        <w:rPr>
          <w:color w:val="000000"/>
          <w:kern w:val="3"/>
          <w:sz w:val="22"/>
          <w:szCs w:val="22"/>
          <w:lang w:bidi="it-IT"/>
        </w:rPr>
        <w:t>Operare su righe e colonne</w:t>
      </w:r>
    </w:p>
    <w:p w14:paraId="64AEBF43" w14:textId="332F7FF4" w:rsidR="007468DE" w:rsidRPr="007468DE" w:rsidRDefault="008D3309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>
        <w:rPr>
          <w:color w:val="000000"/>
          <w:kern w:val="3"/>
          <w:sz w:val="22"/>
          <w:szCs w:val="22"/>
          <w:lang w:bidi="it-IT"/>
        </w:rPr>
        <w:t>Spostare e copiare dati</w:t>
      </w:r>
    </w:p>
    <w:p w14:paraId="1EEC67ED" w14:textId="34905A88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Usare lo stru</w:t>
      </w:r>
      <w:r w:rsidR="008D3309">
        <w:rPr>
          <w:color w:val="000000"/>
          <w:kern w:val="3"/>
          <w:sz w:val="22"/>
          <w:szCs w:val="22"/>
          <w:lang w:bidi="it-IT"/>
        </w:rPr>
        <w:t>mento di riempimento automatico</w:t>
      </w:r>
    </w:p>
    <w:p w14:paraId="6E5BA8DD" w14:textId="5DE60042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Richiedere l’ordinamento numerico e alfa</w:t>
      </w:r>
      <w:r w:rsidR="008D3309">
        <w:rPr>
          <w:color w:val="000000"/>
          <w:kern w:val="3"/>
          <w:sz w:val="22"/>
          <w:szCs w:val="22"/>
          <w:lang w:bidi="it-IT"/>
        </w:rPr>
        <w:t>betico, crescente o decrescente</w:t>
      </w:r>
    </w:p>
    <w:p w14:paraId="57F66C52" w14:textId="6673B917" w:rsidR="008D3309" w:rsidRDefault="008D3309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00909C66" w14:textId="1D0EA384" w:rsidR="008D3309" w:rsidRDefault="008D3309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55A3BF94" w14:textId="2775A2EA" w:rsidR="008D3309" w:rsidRDefault="008D3309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66F7B842" w14:textId="2F26B6F8" w:rsidR="008D3309" w:rsidRDefault="008D3309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6A2D468E" w14:textId="77777777" w:rsidR="008D3309" w:rsidRDefault="008D3309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7C957841" w14:textId="3D2D855F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u w:val="single"/>
          <w:lang w:bidi="it-IT"/>
        </w:rPr>
      </w:pPr>
      <w:r w:rsidRPr="007468DE">
        <w:rPr>
          <w:color w:val="000000"/>
          <w:kern w:val="3"/>
          <w:sz w:val="22"/>
          <w:szCs w:val="22"/>
          <w:u w:val="single"/>
          <w:lang w:bidi="it-IT"/>
        </w:rPr>
        <w:t xml:space="preserve"> - ESEGUIRE CALCOLI ED ELABORARE TABELLE</w:t>
      </w:r>
    </w:p>
    <w:p w14:paraId="04C0ACA4" w14:textId="7795D2FF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Inserire formule aritmetiche.</w:t>
      </w:r>
    </w:p>
    <w:p w14:paraId="6EABBF61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Comprendere l’uso nelle formule dei riferimenti relativi, assoluti e misti.</w:t>
      </w:r>
    </w:p>
    <w:p w14:paraId="4DD9E818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Inserire funzioni (SOMMA, MEDIA, MIN, MAX).</w:t>
      </w:r>
    </w:p>
    <w:p w14:paraId="3BA9C44D" w14:textId="2EC8B171" w:rsid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Funzioni logiche (SE).</w:t>
      </w:r>
    </w:p>
    <w:p w14:paraId="7ADC80CE" w14:textId="4134C28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 xml:space="preserve">Funzioni statistiche (CONTA.SE, CONTA.NUMERI e </w:t>
      </w:r>
      <w:r w:rsidR="008D3309">
        <w:rPr>
          <w:color w:val="000000"/>
          <w:kern w:val="3"/>
          <w:sz w:val="22"/>
          <w:szCs w:val="22"/>
          <w:lang w:bidi="it-IT"/>
        </w:rPr>
        <w:t>CONTA.VALORI)</w:t>
      </w:r>
    </w:p>
    <w:p w14:paraId="7F05645B" w14:textId="4C3ABB89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Riconoscer</w:t>
      </w:r>
      <w:r w:rsidR="008D3309">
        <w:rPr>
          <w:color w:val="000000"/>
          <w:kern w:val="3"/>
          <w:sz w:val="22"/>
          <w:szCs w:val="22"/>
          <w:lang w:bidi="it-IT"/>
        </w:rPr>
        <w:t>e e capire i messaggi di errore</w:t>
      </w:r>
    </w:p>
    <w:p w14:paraId="0CE7F2FE" w14:textId="628133D8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Formattare il carattere, aggiu</w:t>
      </w:r>
      <w:r w:rsidR="008D3309">
        <w:rPr>
          <w:color w:val="000000"/>
          <w:kern w:val="3"/>
          <w:sz w:val="22"/>
          <w:szCs w:val="22"/>
          <w:lang w:bidi="it-IT"/>
        </w:rPr>
        <w:t>ngere bordi e sfondi alle celle</w:t>
      </w:r>
    </w:p>
    <w:p w14:paraId="3961BE89" w14:textId="189515F2" w:rsidR="007468DE" w:rsidRPr="007468DE" w:rsidRDefault="008D3309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>
        <w:rPr>
          <w:color w:val="000000"/>
          <w:kern w:val="3"/>
          <w:sz w:val="22"/>
          <w:szCs w:val="22"/>
          <w:lang w:bidi="it-IT"/>
        </w:rPr>
        <w:t>Allineare e orientare i dati</w:t>
      </w:r>
    </w:p>
    <w:p w14:paraId="75D75373" w14:textId="1D59CC1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Unire pi</w:t>
      </w:r>
      <w:r w:rsidR="008D3309">
        <w:rPr>
          <w:color w:val="000000"/>
          <w:kern w:val="3"/>
          <w:sz w:val="22"/>
          <w:szCs w:val="22"/>
          <w:lang w:bidi="it-IT"/>
        </w:rPr>
        <w:t>ù celle e centrare il contenuto</w:t>
      </w:r>
    </w:p>
    <w:p w14:paraId="60A96021" w14:textId="78B5C501" w:rsid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7053B7A3" w14:textId="77777777" w:rsidR="008D3309" w:rsidRPr="007468DE" w:rsidRDefault="008D3309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5CD9CDD8" w14:textId="073D86F6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u w:val="single"/>
          <w:lang w:bidi="it-IT"/>
        </w:rPr>
      </w:pPr>
      <w:r w:rsidRPr="007468DE">
        <w:rPr>
          <w:color w:val="000000"/>
          <w:kern w:val="3"/>
          <w:sz w:val="22"/>
          <w:szCs w:val="22"/>
          <w:u w:val="single"/>
          <w:lang w:bidi="it-IT"/>
        </w:rPr>
        <w:t>- CREARE GRAFICI E STAMPARE</w:t>
      </w:r>
    </w:p>
    <w:p w14:paraId="2ABABAFA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Creare e personalizzare grafici (linee, istogrammi, torta, barre)</w:t>
      </w:r>
    </w:p>
    <w:p w14:paraId="58A3C4B0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Elementi presenti in un grafico</w:t>
      </w:r>
    </w:p>
    <w:p w14:paraId="1DBD72CD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Personalizzare un grafico</w:t>
      </w:r>
    </w:p>
    <w:p w14:paraId="07E9D44E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Aggiungere, modificare, eliminare titoli al grafico e agli assi e formattarli</w:t>
      </w:r>
    </w:p>
    <w:p w14:paraId="30825FCC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Aggiungere sfondi e bordi all’area del grafico e della legenda</w:t>
      </w:r>
    </w:p>
    <w:p w14:paraId="14A1D613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Inserire etichette agli indicatori di dati di un grafico</w:t>
      </w:r>
    </w:p>
    <w:p w14:paraId="1F9E5CE3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Cambiare il tipo di grafico</w:t>
      </w:r>
    </w:p>
    <w:p w14:paraId="195E3CF8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Preparazione della stampa</w:t>
      </w:r>
    </w:p>
    <w:p w14:paraId="4F55BB07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Visualizzare l’Anteprima di stampa</w:t>
      </w:r>
    </w:p>
    <w:p w14:paraId="26F4D994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Configurare le impostazioni di pagina per la stampa</w:t>
      </w:r>
    </w:p>
    <w:p w14:paraId="1A4BDB09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Stampare un foglio di lavoro</w:t>
      </w:r>
    </w:p>
    <w:p w14:paraId="102181DF" w14:textId="4EDDC90E" w:rsid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2D7704D0" w14:textId="77777777" w:rsidR="008D3309" w:rsidRPr="007468DE" w:rsidRDefault="008D3309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70800E5E" w14:textId="7F33F3BC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u w:val="single"/>
          <w:lang w:bidi="it-IT"/>
        </w:rPr>
      </w:pPr>
      <w:r w:rsidRPr="007468DE">
        <w:rPr>
          <w:color w:val="000000"/>
          <w:kern w:val="3"/>
          <w:sz w:val="22"/>
          <w:szCs w:val="22"/>
          <w:u w:val="single"/>
          <w:lang w:bidi="it-IT"/>
        </w:rPr>
        <w:t>- GESTIRE FOGLI DI LAVORO</w:t>
      </w:r>
    </w:p>
    <w:p w14:paraId="7BB41B7D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Organizzare i fogli di lavoro</w:t>
      </w:r>
    </w:p>
    <w:p w14:paraId="478F879D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Inserire, rinominare ed eliminare fogli di lavoro</w:t>
      </w:r>
    </w:p>
    <w:p w14:paraId="68527FF4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Spostare e copiare fogli di lavoro</w:t>
      </w:r>
    </w:p>
    <w:p w14:paraId="40039F63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Proteggere fogli di lavoro</w:t>
      </w:r>
    </w:p>
    <w:p w14:paraId="66067A72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• Bloccare, sbloccare titoli di righe e/o colonne, dividere il foglio di lavoro in riquadri</w:t>
      </w:r>
    </w:p>
    <w:p w14:paraId="21944D52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Inserire e rimuovere interruzioni di pagina</w:t>
      </w:r>
    </w:p>
    <w:p w14:paraId="5166F777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La formattazione condizionale</w:t>
      </w:r>
    </w:p>
    <w:p w14:paraId="76305E4E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Creare elenchi a discesa con la convalida dei dati</w:t>
      </w:r>
    </w:p>
    <w:p w14:paraId="389EBA84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Assegnare nomi a celle e zone</w:t>
      </w:r>
    </w:p>
    <w:p w14:paraId="3C662E3F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Protezione del foglio di lavoro, inserire commenti, blocco riquadri.</w:t>
      </w:r>
    </w:p>
    <w:p w14:paraId="37090DFD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305AA8CB" w14:textId="77777777" w:rsidR="008D3309" w:rsidRDefault="008D3309" w:rsidP="007468DE">
      <w:pPr>
        <w:suppressAutoHyphens/>
        <w:autoSpaceDN w:val="0"/>
        <w:jc w:val="both"/>
        <w:textAlignment w:val="baseline"/>
        <w:rPr>
          <w:b/>
          <w:color w:val="000000"/>
          <w:kern w:val="3"/>
          <w:sz w:val="22"/>
          <w:szCs w:val="22"/>
          <w:u w:val="single"/>
          <w:lang w:bidi="it-IT"/>
        </w:rPr>
      </w:pPr>
    </w:p>
    <w:p w14:paraId="1CE4A790" w14:textId="4C0D2BEB" w:rsidR="007468DE" w:rsidRPr="007468DE" w:rsidRDefault="007468DE" w:rsidP="007468DE">
      <w:pPr>
        <w:suppressAutoHyphens/>
        <w:autoSpaceDN w:val="0"/>
        <w:jc w:val="both"/>
        <w:textAlignment w:val="baseline"/>
        <w:rPr>
          <w:b/>
          <w:color w:val="000000"/>
          <w:kern w:val="3"/>
          <w:sz w:val="22"/>
          <w:szCs w:val="22"/>
          <w:u w:val="single"/>
          <w:lang w:bidi="it-IT"/>
        </w:rPr>
      </w:pPr>
      <w:r w:rsidRPr="007468DE">
        <w:rPr>
          <w:b/>
          <w:color w:val="000000"/>
          <w:kern w:val="3"/>
          <w:sz w:val="22"/>
          <w:szCs w:val="22"/>
          <w:u w:val="single"/>
          <w:lang w:bidi="it-IT"/>
        </w:rPr>
        <w:t>GOOGLE SITES</w:t>
      </w:r>
    </w:p>
    <w:p w14:paraId="0AFD0347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Creare Siti con Sites di Google (interfaccia grafica)</w:t>
      </w:r>
    </w:p>
    <w:p w14:paraId="2773649B" w14:textId="460D5956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La</w:t>
      </w:r>
      <w:r w:rsidR="008D3309">
        <w:rPr>
          <w:color w:val="000000"/>
          <w:kern w:val="3"/>
          <w:sz w:val="22"/>
          <w:szCs w:val="22"/>
          <w:lang w:bidi="it-IT"/>
        </w:rPr>
        <w:t>yout (struttura di una pagina)</w:t>
      </w:r>
    </w:p>
    <w:p w14:paraId="10E74F6D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Sezioni di una pagina (header, main content, footer)</w:t>
      </w:r>
    </w:p>
    <w:p w14:paraId="14DEB628" w14:textId="16F0C98E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Mo</w:t>
      </w:r>
      <w:r w:rsidR="008D3309">
        <w:rPr>
          <w:color w:val="000000"/>
          <w:kern w:val="3"/>
          <w:sz w:val="22"/>
          <w:szCs w:val="22"/>
          <w:lang w:bidi="it-IT"/>
        </w:rPr>
        <w:t>delli, temi, controlli grafici</w:t>
      </w:r>
    </w:p>
    <w:p w14:paraId="3EFEE0CB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Navigazione attraverso menu principali e interni alle pagine (con utilizzo di immagini)</w:t>
      </w:r>
    </w:p>
    <w:p w14:paraId="5302916E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 xml:space="preserve">Organizzazione e scelta dei contenuti delle pagine - Mappa di un sito - Pubblicazione di </w:t>
      </w:r>
    </w:p>
    <w:p w14:paraId="2491FFF4" w14:textId="26A25EA7" w:rsidR="007468DE" w:rsidRDefault="008D3309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>
        <w:rPr>
          <w:color w:val="000000"/>
          <w:kern w:val="3"/>
          <w:sz w:val="22"/>
          <w:szCs w:val="22"/>
          <w:lang w:bidi="it-IT"/>
        </w:rPr>
        <w:lastRenderedPageBreak/>
        <w:t>un sito</w:t>
      </w:r>
    </w:p>
    <w:p w14:paraId="3E15E431" w14:textId="7BF1FEF8" w:rsidR="007F6148" w:rsidRDefault="007F6148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0DCF59AC" w14:textId="77777777" w:rsidR="007F6148" w:rsidRPr="007468DE" w:rsidRDefault="007F6148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0CDA89E7" w14:textId="200DA08A" w:rsidR="007468DE" w:rsidRPr="007468DE" w:rsidRDefault="007468DE" w:rsidP="007468DE">
      <w:pPr>
        <w:suppressAutoHyphens/>
        <w:autoSpaceDN w:val="0"/>
        <w:jc w:val="both"/>
        <w:textAlignment w:val="baseline"/>
        <w:rPr>
          <w:b/>
          <w:color w:val="000000"/>
          <w:kern w:val="3"/>
          <w:sz w:val="22"/>
          <w:szCs w:val="22"/>
          <w:u w:val="single"/>
          <w:lang w:bidi="it-IT"/>
        </w:rPr>
      </w:pPr>
      <w:r w:rsidRPr="007468DE">
        <w:rPr>
          <w:b/>
          <w:color w:val="000000"/>
          <w:kern w:val="3"/>
          <w:sz w:val="22"/>
          <w:szCs w:val="22"/>
          <w:u w:val="single"/>
          <w:lang w:bidi="it-IT"/>
        </w:rPr>
        <w:t>EDUCAZIONE CIVICA</w:t>
      </w:r>
    </w:p>
    <w:p w14:paraId="36E91B0A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INTERNET, IL WWW E ICT</w:t>
      </w:r>
    </w:p>
    <w:p w14:paraId="27BF2A59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I virus, come si trasmettono e come proteggersi</w:t>
      </w:r>
    </w:p>
    <w:p w14:paraId="6BC85865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Le frodi virtuali: lo spamming, il phishing, come identificare un sito protetto</w:t>
      </w:r>
    </w:p>
    <w:p w14:paraId="7FF40024" w14:textId="1F8C1520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7468DE">
        <w:rPr>
          <w:color w:val="000000"/>
          <w:kern w:val="3"/>
          <w:sz w:val="22"/>
          <w:szCs w:val="22"/>
          <w:lang w:bidi="it-IT"/>
        </w:rPr>
        <w:t>Proteggere i propri dispositi</w:t>
      </w:r>
      <w:r w:rsidR="008D3309">
        <w:rPr>
          <w:color w:val="000000"/>
          <w:kern w:val="3"/>
          <w:sz w:val="22"/>
          <w:szCs w:val="22"/>
          <w:lang w:bidi="it-IT"/>
        </w:rPr>
        <w:t>vi e dati da virus e intrusioni</w:t>
      </w:r>
    </w:p>
    <w:p w14:paraId="4EB6632F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4607D086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34D78557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rFonts w:ascii="Times New Roman" w:hAnsi="Times New Roman"/>
          <w:kern w:val="3"/>
        </w:rPr>
      </w:pPr>
    </w:p>
    <w:p w14:paraId="4B231A38" w14:textId="1A8767C0" w:rsidR="007468DE" w:rsidRPr="007468DE" w:rsidRDefault="000A55A2" w:rsidP="007468DE">
      <w:pPr>
        <w:suppressAutoHyphens/>
        <w:autoSpaceDN w:val="0"/>
        <w:jc w:val="both"/>
        <w:textAlignment w:val="baseline"/>
        <w:rPr>
          <w:rFonts w:ascii="Times New Roman" w:hAnsi="Times New Roman"/>
          <w:kern w:val="3"/>
        </w:rPr>
      </w:pPr>
      <w:r w:rsidRPr="007468DE">
        <w:rPr>
          <w:kern w:val="3"/>
          <w:sz w:val="22"/>
          <w:szCs w:val="22"/>
        </w:rPr>
        <w:t>Bergamo</w:t>
      </w:r>
      <w:r w:rsidR="00171B90">
        <w:rPr>
          <w:kern w:val="3"/>
          <w:sz w:val="22"/>
          <w:szCs w:val="22"/>
        </w:rPr>
        <w:t xml:space="preserve">, </w:t>
      </w:r>
      <w:r w:rsidR="00653837">
        <w:rPr>
          <w:kern w:val="3"/>
          <w:sz w:val="22"/>
          <w:szCs w:val="22"/>
        </w:rPr>
        <w:t>15</w:t>
      </w:r>
      <w:r>
        <w:rPr>
          <w:kern w:val="3"/>
          <w:sz w:val="22"/>
          <w:szCs w:val="22"/>
        </w:rPr>
        <w:t xml:space="preserve"> Maggio 202</w:t>
      </w:r>
      <w:r w:rsidR="00062565">
        <w:rPr>
          <w:kern w:val="3"/>
          <w:sz w:val="22"/>
          <w:szCs w:val="22"/>
        </w:rPr>
        <w:t>4</w:t>
      </w:r>
    </w:p>
    <w:p w14:paraId="1CB1B85A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rFonts w:ascii="Times New Roman" w:hAnsi="Times New Roman"/>
          <w:kern w:val="3"/>
        </w:rPr>
      </w:pPr>
    </w:p>
    <w:p w14:paraId="68FA1EA6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rFonts w:ascii="Times New Roman" w:hAnsi="Times New Roman"/>
          <w:kern w:val="3"/>
        </w:rPr>
      </w:pPr>
    </w:p>
    <w:p w14:paraId="5E76AADB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rFonts w:ascii="Times New Roman" w:hAnsi="Times New Roman"/>
          <w:kern w:val="3"/>
        </w:rPr>
      </w:pPr>
    </w:p>
    <w:p w14:paraId="09858AA0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rFonts w:ascii="Times New Roman" w:hAnsi="Times New Roman"/>
          <w:kern w:val="3"/>
        </w:rPr>
      </w:pPr>
    </w:p>
    <w:p w14:paraId="7EE52739" w14:textId="32B3CCB5" w:rsidR="007468DE" w:rsidRPr="007468DE" w:rsidRDefault="007468DE" w:rsidP="007468DE">
      <w:pPr>
        <w:tabs>
          <w:tab w:val="left" w:pos="6237"/>
        </w:tabs>
        <w:suppressAutoHyphens/>
        <w:autoSpaceDN w:val="0"/>
        <w:spacing w:line="480" w:lineRule="auto"/>
        <w:jc w:val="both"/>
        <w:textAlignment w:val="baseline"/>
        <w:rPr>
          <w:kern w:val="3"/>
          <w:sz w:val="22"/>
          <w:szCs w:val="22"/>
        </w:rPr>
      </w:pPr>
      <w:r w:rsidRPr="007468DE">
        <w:rPr>
          <w:kern w:val="3"/>
          <w:sz w:val="22"/>
          <w:szCs w:val="22"/>
        </w:rPr>
        <w:t xml:space="preserve">Firma dei docenti </w:t>
      </w:r>
      <w:r w:rsidRPr="007468DE">
        <w:rPr>
          <w:kern w:val="3"/>
          <w:sz w:val="22"/>
          <w:szCs w:val="22"/>
        </w:rPr>
        <w:tab/>
        <w:t>Firma degli allievi</w:t>
      </w:r>
    </w:p>
    <w:p w14:paraId="381EB131" w14:textId="68955EED" w:rsidR="007468DE" w:rsidRPr="007468DE" w:rsidRDefault="008E63B0" w:rsidP="007468DE">
      <w:pPr>
        <w:tabs>
          <w:tab w:val="left" w:pos="6237"/>
        </w:tabs>
        <w:suppressAutoHyphens/>
        <w:autoSpaceDN w:val="0"/>
        <w:spacing w:line="480" w:lineRule="auto"/>
        <w:jc w:val="both"/>
        <w:textAlignment w:val="baseline"/>
        <w:rPr>
          <w:kern w:val="3"/>
          <w:sz w:val="22"/>
          <w:szCs w:val="22"/>
        </w:rPr>
      </w:pPr>
      <w:r>
        <w:rPr>
          <w:kern w:val="3"/>
          <w:sz w:val="22"/>
          <w:szCs w:val="22"/>
        </w:rPr>
        <w:t>Raso Francesco</w:t>
      </w:r>
      <w:r w:rsidR="007468DE" w:rsidRPr="007468DE">
        <w:rPr>
          <w:kern w:val="3"/>
          <w:sz w:val="22"/>
          <w:szCs w:val="22"/>
        </w:rPr>
        <w:t xml:space="preserve"> </w:t>
      </w:r>
      <w:r w:rsidR="007468DE" w:rsidRPr="007468DE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7468DE" w:rsidRPr="007468DE">
        <w:rPr>
          <w:kern w:val="3"/>
          <w:sz w:val="22"/>
          <w:szCs w:val="22"/>
        </w:rPr>
        <w:t>_______________</w:t>
      </w:r>
    </w:p>
    <w:p w14:paraId="628866E8" w14:textId="6430451B" w:rsidR="00D1625B" w:rsidRDefault="00096927" w:rsidP="007468DE">
      <w:r>
        <w:rPr>
          <w:kern w:val="3"/>
          <w:sz w:val="22"/>
          <w:szCs w:val="22"/>
        </w:rPr>
        <w:t>Milone Vincenzo</w:t>
      </w:r>
      <w:r w:rsidR="007468DE" w:rsidRPr="007468DE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7468DE" w:rsidRPr="007468DE">
        <w:rPr>
          <w:kern w:val="3"/>
          <w:sz w:val="22"/>
          <w:szCs w:val="22"/>
        </w:rPr>
        <w:t>_______________</w:t>
      </w:r>
    </w:p>
    <w:sectPr w:rsidR="00D1625B" w:rsidSect="007135DD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F2A93F" w14:textId="77777777" w:rsidR="00A23B09" w:rsidRDefault="00A23B09" w:rsidP="00286586">
      <w:r>
        <w:separator/>
      </w:r>
    </w:p>
  </w:endnote>
  <w:endnote w:type="continuationSeparator" w:id="0">
    <w:p w14:paraId="6BC4C7F9" w14:textId="77777777" w:rsidR="00A23B09" w:rsidRDefault="00A23B09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7B117" w14:textId="2A1D3021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A47DB6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A47DB6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A4478C" w14:textId="77777777" w:rsidR="00A23B09" w:rsidRDefault="00A23B09" w:rsidP="00286586">
      <w:r>
        <w:separator/>
      </w:r>
    </w:p>
  </w:footnote>
  <w:footnote w:type="continuationSeparator" w:id="0">
    <w:p w14:paraId="00D5D253" w14:textId="77777777" w:rsidR="00A23B09" w:rsidRDefault="00A23B09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504436682">
    <w:abstractNumId w:val="2"/>
  </w:num>
  <w:num w:numId="2" w16cid:durableId="102766340">
    <w:abstractNumId w:val="9"/>
  </w:num>
  <w:num w:numId="3" w16cid:durableId="1925530943">
    <w:abstractNumId w:val="11"/>
  </w:num>
  <w:num w:numId="4" w16cid:durableId="1652368257">
    <w:abstractNumId w:val="6"/>
  </w:num>
  <w:num w:numId="5" w16cid:durableId="1659263983">
    <w:abstractNumId w:val="7"/>
  </w:num>
  <w:num w:numId="6" w16cid:durableId="2090350970">
    <w:abstractNumId w:val="0"/>
  </w:num>
  <w:num w:numId="7" w16cid:durableId="977029956">
    <w:abstractNumId w:val="13"/>
  </w:num>
  <w:num w:numId="8" w16cid:durableId="831601699">
    <w:abstractNumId w:val="10"/>
  </w:num>
  <w:num w:numId="9" w16cid:durableId="1434324002">
    <w:abstractNumId w:val="3"/>
  </w:num>
  <w:num w:numId="10" w16cid:durableId="1976183544">
    <w:abstractNumId w:val="14"/>
  </w:num>
  <w:num w:numId="11" w16cid:durableId="399719390">
    <w:abstractNumId w:val="1"/>
  </w:num>
  <w:num w:numId="12" w16cid:durableId="854153302">
    <w:abstractNumId w:val="20"/>
  </w:num>
  <w:num w:numId="13" w16cid:durableId="807554026">
    <w:abstractNumId w:val="12"/>
  </w:num>
  <w:num w:numId="14" w16cid:durableId="1567911175">
    <w:abstractNumId w:val="16"/>
  </w:num>
  <w:num w:numId="15" w16cid:durableId="1253735962">
    <w:abstractNumId w:val="4"/>
  </w:num>
  <w:num w:numId="16" w16cid:durableId="1874689567">
    <w:abstractNumId w:val="21"/>
  </w:num>
  <w:num w:numId="17" w16cid:durableId="1085608666">
    <w:abstractNumId w:val="19"/>
  </w:num>
  <w:num w:numId="18" w16cid:durableId="400300286">
    <w:abstractNumId w:val="18"/>
  </w:num>
  <w:num w:numId="19" w16cid:durableId="2041853055">
    <w:abstractNumId w:val="5"/>
  </w:num>
  <w:num w:numId="20" w16cid:durableId="632828164">
    <w:abstractNumId w:val="15"/>
  </w:num>
  <w:num w:numId="21" w16cid:durableId="1588270643">
    <w:abstractNumId w:val="17"/>
  </w:num>
  <w:num w:numId="22" w16cid:durableId="21109315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62565"/>
    <w:rsid w:val="00096927"/>
    <w:rsid w:val="000A55A2"/>
    <w:rsid w:val="000D779E"/>
    <w:rsid w:val="001375F9"/>
    <w:rsid w:val="00171B90"/>
    <w:rsid w:val="00181565"/>
    <w:rsid w:val="00185D90"/>
    <w:rsid w:val="001C32DE"/>
    <w:rsid w:val="001F3D61"/>
    <w:rsid w:val="00257FCB"/>
    <w:rsid w:val="002652ED"/>
    <w:rsid w:val="00283E08"/>
    <w:rsid w:val="00286586"/>
    <w:rsid w:val="00296FF3"/>
    <w:rsid w:val="002C4024"/>
    <w:rsid w:val="0035344C"/>
    <w:rsid w:val="00411E22"/>
    <w:rsid w:val="00415B8E"/>
    <w:rsid w:val="004A39D4"/>
    <w:rsid w:val="004C5C23"/>
    <w:rsid w:val="00511658"/>
    <w:rsid w:val="00591F76"/>
    <w:rsid w:val="005C7248"/>
    <w:rsid w:val="005E4B99"/>
    <w:rsid w:val="006349D3"/>
    <w:rsid w:val="006458C2"/>
    <w:rsid w:val="00653837"/>
    <w:rsid w:val="00686F17"/>
    <w:rsid w:val="006D75D2"/>
    <w:rsid w:val="007135DD"/>
    <w:rsid w:val="007468DE"/>
    <w:rsid w:val="007F6148"/>
    <w:rsid w:val="008309BA"/>
    <w:rsid w:val="00835F01"/>
    <w:rsid w:val="00866BD4"/>
    <w:rsid w:val="008D3309"/>
    <w:rsid w:val="008E63B0"/>
    <w:rsid w:val="009B08B0"/>
    <w:rsid w:val="009B446D"/>
    <w:rsid w:val="009F0AD6"/>
    <w:rsid w:val="00A10943"/>
    <w:rsid w:val="00A23B09"/>
    <w:rsid w:val="00A44995"/>
    <w:rsid w:val="00A47DB6"/>
    <w:rsid w:val="00A6034C"/>
    <w:rsid w:val="00A85E0C"/>
    <w:rsid w:val="00A87D14"/>
    <w:rsid w:val="00AC26D6"/>
    <w:rsid w:val="00B24BF3"/>
    <w:rsid w:val="00B7163E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EB428D"/>
    <w:rsid w:val="00F45B11"/>
    <w:rsid w:val="00FA2E09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6</TotalTime>
  <Pages>3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Raso_Francesco</cp:lastModifiedBy>
  <cp:revision>12</cp:revision>
  <cp:lastPrinted>2023-05-18T20:01:00Z</cp:lastPrinted>
  <dcterms:created xsi:type="dcterms:W3CDTF">2023-05-18T19:52:00Z</dcterms:created>
  <dcterms:modified xsi:type="dcterms:W3CDTF">2024-05-14T10:28:00Z</dcterms:modified>
</cp:coreProperties>
</file>