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866E8" w14:textId="77777777" w:rsidR="00D1625B" w:rsidRDefault="00D1625B" w:rsidP="00591F76">
      <w:pPr>
        <w:jc w:val="center"/>
      </w:pPr>
    </w:p>
    <w:p w14:paraId="6F9C10D7" w14:textId="77777777" w:rsidR="00917F3E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917F3E">
        <w:rPr>
          <w:b/>
        </w:rPr>
        <w:t xml:space="preserve"> Vito Fabio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917F3E">
        <w:rPr>
          <w:b/>
        </w:rPr>
        <w:t>Diritto ed economia</w:t>
      </w:r>
      <w:r w:rsidRPr="00591F76">
        <w:rPr>
          <w:b/>
        </w:rPr>
        <w:tab/>
      </w:r>
    </w:p>
    <w:p w14:paraId="0DA9061B" w14:textId="77777777" w:rsidR="00917F3E" w:rsidRDefault="00917F3E" w:rsidP="00591F76">
      <w:pPr>
        <w:jc w:val="center"/>
        <w:rPr>
          <w:b/>
        </w:rPr>
      </w:pPr>
    </w:p>
    <w:p w14:paraId="5DEFF7CC" w14:textId="77777777" w:rsidR="00917F3E" w:rsidRDefault="00917F3E" w:rsidP="00591F76">
      <w:pPr>
        <w:jc w:val="center"/>
        <w:rPr>
          <w:b/>
        </w:rPr>
      </w:pPr>
    </w:p>
    <w:p w14:paraId="25E0BE08" w14:textId="1A664137" w:rsidR="00D1625B" w:rsidRPr="00591F76" w:rsidRDefault="00917F3E" w:rsidP="00917F3E">
      <w:pPr>
        <w:rPr>
          <w:b/>
        </w:rPr>
      </w:pPr>
      <w:r>
        <w:rPr>
          <w:b/>
        </w:rPr>
        <w:t xml:space="preserve">                                                     </w:t>
      </w:r>
      <w:r w:rsidR="00D1625B" w:rsidRPr="00591F76">
        <w:rPr>
          <w:b/>
        </w:rPr>
        <w:t>CLASSE</w:t>
      </w:r>
      <w:r w:rsidR="00A055E7">
        <w:rPr>
          <w:b/>
        </w:rPr>
        <w:t xml:space="preserve">: II  SEZIONE: </w:t>
      </w:r>
      <w:proofErr w:type="spellStart"/>
      <w:r w:rsidR="00A055E7">
        <w:rPr>
          <w:b/>
        </w:rPr>
        <w:t>A</w:t>
      </w:r>
      <w:r>
        <w:rPr>
          <w:b/>
        </w:rPr>
        <w:t>p</w:t>
      </w:r>
      <w:proofErr w:type="spellEnd"/>
    </w:p>
    <w:p w14:paraId="39E6F406" w14:textId="561D33E6" w:rsidR="00D1625B" w:rsidRDefault="00D1625B" w:rsidP="00591F76">
      <w:pPr>
        <w:jc w:val="center"/>
      </w:pPr>
    </w:p>
    <w:p w14:paraId="395CD0D4" w14:textId="77777777" w:rsidR="00917F3E" w:rsidRPr="00591F76" w:rsidRDefault="00917F3E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453114CC" w14:textId="77777777" w:rsidR="00A055E7" w:rsidRPr="00A055E7" w:rsidRDefault="00A055E7" w:rsidP="00A055E7"/>
    <w:p w14:paraId="06F7AEFA" w14:textId="77777777" w:rsidR="00A055E7" w:rsidRPr="00A055E7" w:rsidRDefault="00A055E7" w:rsidP="00A055E7">
      <w:r w:rsidRPr="00A055E7">
        <w:rPr>
          <w:b/>
          <w:u w:val="single"/>
        </w:rPr>
        <w:t>Lo Stato italiano dall’Unità alla Repubblica</w:t>
      </w:r>
    </w:p>
    <w:p w14:paraId="670070A1" w14:textId="77777777" w:rsidR="00A055E7" w:rsidRPr="00A055E7" w:rsidRDefault="00A055E7" w:rsidP="00A055E7"/>
    <w:p w14:paraId="16EDB917" w14:textId="77777777" w:rsidR="00A055E7" w:rsidRPr="00A055E7" w:rsidRDefault="00A055E7" w:rsidP="00A055E7">
      <w:pPr>
        <w:numPr>
          <w:ilvl w:val="0"/>
          <w:numId w:val="33"/>
        </w:numPr>
        <w:contextualSpacing/>
      </w:pPr>
      <w:r w:rsidRPr="00A055E7">
        <w:t>Lo Statuto albertino</w:t>
      </w:r>
    </w:p>
    <w:p w14:paraId="38E270B6" w14:textId="77777777" w:rsidR="00A055E7" w:rsidRPr="00A055E7" w:rsidRDefault="00A055E7" w:rsidP="00A055E7">
      <w:pPr>
        <w:numPr>
          <w:ilvl w:val="0"/>
          <w:numId w:val="33"/>
        </w:numPr>
        <w:contextualSpacing/>
      </w:pPr>
      <w:r w:rsidRPr="00A055E7">
        <w:t>Le trasformazioni dello Stato</w:t>
      </w:r>
    </w:p>
    <w:p w14:paraId="620AC949" w14:textId="77777777" w:rsidR="00A055E7" w:rsidRPr="00A055E7" w:rsidRDefault="00A055E7" w:rsidP="00A055E7">
      <w:pPr>
        <w:numPr>
          <w:ilvl w:val="0"/>
          <w:numId w:val="33"/>
        </w:numPr>
        <w:contextualSpacing/>
      </w:pPr>
      <w:r w:rsidRPr="00A055E7">
        <w:t>L’avvento del fascismo</w:t>
      </w:r>
    </w:p>
    <w:p w14:paraId="52D8E72F" w14:textId="77777777" w:rsidR="00A055E7" w:rsidRDefault="00A055E7" w:rsidP="00A055E7">
      <w:pPr>
        <w:numPr>
          <w:ilvl w:val="0"/>
          <w:numId w:val="33"/>
        </w:numPr>
        <w:contextualSpacing/>
      </w:pPr>
      <w:r w:rsidRPr="00A055E7">
        <w:t>La caduta del fascismo e la Liberazione</w:t>
      </w:r>
    </w:p>
    <w:p w14:paraId="70B4FBD4" w14:textId="6A2DF3B1" w:rsidR="00893628" w:rsidRPr="00A055E7" w:rsidRDefault="00893628" w:rsidP="00A055E7">
      <w:pPr>
        <w:numPr>
          <w:ilvl w:val="0"/>
          <w:numId w:val="33"/>
        </w:numPr>
        <w:contextualSpacing/>
      </w:pPr>
      <w:r>
        <w:t>Il referendum istituzionale</w:t>
      </w:r>
    </w:p>
    <w:p w14:paraId="6629E4F7" w14:textId="77777777" w:rsidR="00A055E7" w:rsidRPr="00A055E7" w:rsidRDefault="00A055E7" w:rsidP="00A055E7">
      <w:pPr>
        <w:numPr>
          <w:ilvl w:val="0"/>
          <w:numId w:val="33"/>
        </w:numPr>
        <w:contextualSpacing/>
      </w:pPr>
      <w:r w:rsidRPr="00A055E7">
        <w:t>L’Assemblea Costituente</w:t>
      </w:r>
    </w:p>
    <w:p w14:paraId="2808C8E1" w14:textId="77777777" w:rsidR="00A055E7" w:rsidRPr="00A055E7" w:rsidRDefault="00A055E7" w:rsidP="00A055E7"/>
    <w:p w14:paraId="740F244B" w14:textId="132200E8" w:rsidR="00A055E7" w:rsidRPr="00A055E7" w:rsidRDefault="002D17D2" w:rsidP="00A055E7">
      <w:pPr>
        <w:rPr>
          <w:b/>
          <w:u w:val="single"/>
        </w:rPr>
      </w:pPr>
      <w:r>
        <w:rPr>
          <w:b/>
          <w:u w:val="single"/>
        </w:rPr>
        <w:t>L</w:t>
      </w:r>
      <w:r w:rsidR="00A055E7" w:rsidRPr="00A055E7">
        <w:rPr>
          <w:b/>
          <w:u w:val="single"/>
        </w:rPr>
        <w:t>a Costituzione democratica</w:t>
      </w:r>
    </w:p>
    <w:p w14:paraId="03F0592C" w14:textId="77777777" w:rsidR="00A055E7" w:rsidRPr="00A055E7" w:rsidRDefault="00A055E7" w:rsidP="00A055E7">
      <w:pPr>
        <w:rPr>
          <w:b/>
        </w:rPr>
      </w:pPr>
    </w:p>
    <w:p w14:paraId="36998D48" w14:textId="77777777" w:rsidR="00A055E7" w:rsidRPr="00A055E7" w:rsidRDefault="00A055E7" w:rsidP="00A055E7">
      <w:pPr>
        <w:numPr>
          <w:ilvl w:val="0"/>
          <w:numId w:val="34"/>
        </w:numPr>
        <w:contextualSpacing/>
      </w:pPr>
      <w:r w:rsidRPr="00A055E7">
        <w:t>La struttura della Costituzione</w:t>
      </w:r>
    </w:p>
    <w:p w14:paraId="3BCDC1A6" w14:textId="77777777" w:rsidR="00A055E7" w:rsidRPr="00A055E7" w:rsidRDefault="00A055E7" w:rsidP="00A055E7">
      <w:pPr>
        <w:numPr>
          <w:ilvl w:val="0"/>
          <w:numId w:val="34"/>
        </w:numPr>
        <w:contextualSpacing/>
      </w:pPr>
      <w:r w:rsidRPr="00A055E7">
        <w:t>Le caratteristiche della carta fondamentale</w:t>
      </w:r>
    </w:p>
    <w:p w14:paraId="5F8AC383" w14:textId="77777777" w:rsidR="00A055E7" w:rsidRPr="00A055E7" w:rsidRDefault="00A055E7" w:rsidP="00A055E7">
      <w:pPr>
        <w:numPr>
          <w:ilvl w:val="0"/>
          <w:numId w:val="34"/>
        </w:numPr>
        <w:contextualSpacing/>
      </w:pPr>
      <w:r w:rsidRPr="00A055E7">
        <w:t>I principi fondanti della repubblica</w:t>
      </w:r>
    </w:p>
    <w:p w14:paraId="697B59FF" w14:textId="77777777" w:rsidR="00A055E7" w:rsidRPr="00A055E7" w:rsidRDefault="00A055E7" w:rsidP="00A055E7">
      <w:pPr>
        <w:numPr>
          <w:ilvl w:val="0"/>
          <w:numId w:val="34"/>
        </w:numPr>
        <w:contextualSpacing/>
      </w:pPr>
      <w:r w:rsidRPr="00A055E7">
        <w:t>Il diritto al lavoro</w:t>
      </w:r>
    </w:p>
    <w:p w14:paraId="3C386A92" w14:textId="77777777" w:rsidR="00A055E7" w:rsidRPr="00A055E7" w:rsidRDefault="00A055E7" w:rsidP="00A055E7">
      <w:pPr>
        <w:numPr>
          <w:ilvl w:val="0"/>
          <w:numId w:val="34"/>
        </w:numPr>
        <w:contextualSpacing/>
      </w:pPr>
      <w:r w:rsidRPr="00A055E7">
        <w:t>I diritti inviolabili</w:t>
      </w:r>
    </w:p>
    <w:p w14:paraId="15A17588" w14:textId="77777777" w:rsidR="002D17D2" w:rsidRDefault="00A055E7" w:rsidP="002D17D2">
      <w:pPr>
        <w:pStyle w:val="Paragrafoelenco"/>
        <w:numPr>
          <w:ilvl w:val="0"/>
          <w:numId w:val="44"/>
        </w:numPr>
        <w:suppressAutoHyphens w:val="0"/>
      </w:pPr>
      <w:r w:rsidRPr="00A055E7">
        <w:t>Il principio di uguaglianza</w:t>
      </w:r>
    </w:p>
    <w:p w14:paraId="04C994BD" w14:textId="182D1C40" w:rsidR="002D17D2" w:rsidRDefault="002D17D2" w:rsidP="002D17D2">
      <w:pPr>
        <w:pStyle w:val="Paragrafoelenco"/>
        <w:numPr>
          <w:ilvl w:val="0"/>
          <w:numId w:val="44"/>
        </w:numPr>
        <w:suppressAutoHyphens w:val="0"/>
      </w:pPr>
      <w:r>
        <w:t>Il principio democratico</w:t>
      </w:r>
    </w:p>
    <w:p w14:paraId="445BB741" w14:textId="77777777" w:rsidR="002D17D2" w:rsidRDefault="002D17D2" w:rsidP="002D17D2">
      <w:pPr>
        <w:pStyle w:val="Paragrafoelenco"/>
        <w:numPr>
          <w:ilvl w:val="0"/>
          <w:numId w:val="44"/>
        </w:numPr>
        <w:suppressAutoHyphens w:val="0"/>
      </w:pPr>
      <w:r>
        <w:t>Il principio lavorista</w:t>
      </w:r>
    </w:p>
    <w:p w14:paraId="0D9212FB" w14:textId="77777777" w:rsidR="002D17D2" w:rsidRDefault="002D17D2" w:rsidP="002D17D2">
      <w:pPr>
        <w:pStyle w:val="Paragrafoelenco"/>
        <w:numPr>
          <w:ilvl w:val="0"/>
          <w:numId w:val="44"/>
        </w:numPr>
        <w:suppressAutoHyphens w:val="0"/>
      </w:pPr>
      <w:r>
        <w:t>Il principio di laicità</w:t>
      </w:r>
    </w:p>
    <w:p w14:paraId="05372370" w14:textId="5B23B017" w:rsidR="002D17D2" w:rsidRPr="00A055E7" w:rsidRDefault="002D17D2" w:rsidP="002D17D2">
      <w:pPr>
        <w:contextualSpacing/>
      </w:pPr>
    </w:p>
    <w:p w14:paraId="23C16C3B" w14:textId="77777777" w:rsidR="00A055E7" w:rsidRPr="00A055E7" w:rsidRDefault="00A055E7" w:rsidP="00A055E7">
      <w:pPr>
        <w:rPr>
          <w:b/>
          <w:bCs/>
          <w:u w:val="single"/>
        </w:rPr>
      </w:pPr>
    </w:p>
    <w:p w14:paraId="4E61D4C5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I diritti di libertà</w:t>
      </w:r>
    </w:p>
    <w:p w14:paraId="1A2C7265" w14:textId="77777777" w:rsidR="00A055E7" w:rsidRPr="00A055E7" w:rsidRDefault="00A055E7" w:rsidP="00A055E7">
      <w:pPr>
        <w:rPr>
          <w:b/>
          <w:bCs/>
          <w:u w:val="single"/>
        </w:rPr>
      </w:pPr>
    </w:p>
    <w:p w14:paraId="362D4497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I diritti di libertà</w:t>
      </w:r>
    </w:p>
    <w:p w14:paraId="01AD1BAB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personale</w:t>
      </w:r>
    </w:p>
    <w:p w14:paraId="690B152F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carcerazione</w:t>
      </w:r>
    </w:p>
    <w:p w14:paraId="69389067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Le misure cautelari</w:t>
      </w:r>
    </w:p>
    <w:p w14:paraId="3A08B894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di domicilio</w:t>
      </w:r>
    </w:p>
    <w:p w14:paraId="7B9DD496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di circolazione e di soggiorno</w:t>
      </w:r>
    </w:p>
    <w:p w14:paraId="70F181FD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di riunione</w:t>
      </w:r>
    </w:p>
    <w:p w14:paraId="7C14BEB8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di associazione</w:t>
      </w:r>
    </w:p>
    <w:p w14:paraId="42E583C4" w14:textId="77777777" w:rsidR="00A055E7" w:rsidRPr="00A055E7" w:rsidRDefault="00A055E7" w:rsidP="00A055E7">
      <w:pPr>
        <w:numPr>
          <w:ilvl w:val="0"/>
          <w:numId w:val="35"/>
        </w:numPr>
        <w:contextualSpacing/>
      </w:pPr>
      <w:r w:rsidRPr="00A055E7">
        <w:t>La libertà di manifestazione del pensiero</w:t>
      </w:r>
    </w:p>
    <w:p w14:paraId="79FCD7D5" w14:textId="77777777" w:rsidR="00A055E7" w:rsidRPr="00A055E7" w:rsidRDefault="00A055E7" w:rsidP="00A055E7">
      <w:pPr>
        <w:rPr>
          <w:b/>
          <w:bCs/>
          <w:u w:val="single"/>
        </w:rPr>
      </w:pPr>
    </w:p>
    <w:p w14:paraId="73F0FA37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I diritti politici</w:t>
      </w:r>
    </w:p>
    <w:p w14:paraId="7EBC0949" w14:textId="77777777" w:rsidR="00A055E7" w:rsidRPr="00A055E7" w:rsidRDefault="00A055E7" w:rsidP="00A055E7">
      <w:pPr>
        <w:rPr>
          <w:b/>
          <w:bCs/>
          <w:u w:val="single"/>
        </w:rPr>
      </w:pPr>
    </w:p>
    <w:p w14:paraId="0EBD38B9" w14:textId="77777777" w:rsidR="00A055E7" w:rsidRPr="00A055E7" w:rsidRDefault="00A055E7" w:rsidP="00A055E7">
      <w:pPr>
        <w:numPr>
          <w:ilvl w:val="0"/>
          <w:numId w:val="36"/>
        </w:numPr>
        <w:contextualSpacing/>
      </w:pPr>
      <w:r w:rsidRPr="00A055E7">
        <w:t>Il diritto di voto</w:t>
      </w:r>
    </w:p>
    <w:p w14:paraId="0C35C6C9" w14:textId="77777777" w:rsidR="00A055E7" w:rsidRPr="00A055E7" w:rsidRDefault="00A055E7" w:rsidP="00A055E7">
      <w:pPr>
        <w:numPr>
          <w:ilvl w:val="0"/>
          <w:numId w:val="36"/>
        </w:numPr>
        <w:contextualSpacing/>
      </w:pPr>
      <w:r w:rsidRPr="00A055E7">
        <w:t>Democrazia e voto</w:t>
      </w:r>
    </w:p>
    <w:p w14:paraId="0617BBA1" w14:textId="77777777" w:rsidR="00A055E7" w:rsidRPr="00A055E7" w:rsidRDefault="00A055E7" w:rsidP="00A055E7">
      <w:pPr>
        <w:numPr>
          <w:ilvl w:val="0"/>
          <w:numId w:val="36"/>
        </w:numPr>
        <w:contextualSpacing/>
      </w:pPr>
      <w:r w:rsidRPr="00A055E7">
        <w:t>Le caratteristiche del voto</w:t>
      </w:r>
    </w:p>
    <w:p w14:paraId="5785C237" w14:textId="77777777" w:rsidR="00A055E7" w:rsidRPr="00A055E7" w:rsidRDefault="00A055E7" w:rsidP="00A055E7"/>
    <w:p w14:paraId="417890B2" w14:textId="558840A2" w:rsidR="00A055E7" w:rsidRPr="00A055E7" w:rsidRDefault="00E231DB" w:rsidP="00A055E7">
      <w:pPr>
        <w:rPr>
          <w:b/>
          <w:bCs/>
          <w:u w:val="single"/>
        </w:rPr>
      </w:pPr>
      <w:r>
        <w:rPr>
          <w:b/>
          <w:bCs/>
          <w:u w:val="single"/>
        </w:rPr>
        <w:t>I diritti sociali</w:t>
      </w:r>
    </w:p>
    <w:p w14:paraId="4953D8E7" w14:textId="77777777" w:rsidR="00A055E7" w:rsidRPr="00A055E7" w:rsidRDefault="00A055E7" w:rsidP="00A055E7">
      <w:pPr>
        <w:rPr>
          <w:b/>
          <w:bCs/>
          <w:u w:val="single"/>
        </w:rPr>
      </w:pPr>
    </w:p>
    <w:p w14:paraId="6B955E1A" w14:textId="77777777" w:rsidR="002D17D2" w:rsidRDefault="00A055E7" w:rsidP="00A055E7">
      <w:pPr>
        <w:numPr>
          <w:ilvl w:val="0"/>
          <w:numId w:val="37"/>
        </w:numPr>
        <w:contextualSpacing/>
      </w:pPr>
      <w:r w:rsidRPr="00A055E7">
        <w:t>Il diritto alla salute</w:t>
      </w:r>
    </w:p>
    <w:p w14:paraId="3605ABB9" w14:textId="77777777" w:rsidR="00EA43B0" w:rsidRDefault="002D17D2" w:rsidP="00A055E7">
      <w:pPr>
        <w:numPr>
          <w:ilvl w:val="0"/>
          <w:numId w:val="37"/>
        </w:numPr>
        <w:contextualSpacing/>
      </w:pPr>
      <w:r>
        <w:t>I diritti e i doveri nella famiglia</w:t>
      </w:r>
    </w:p>
    <w:p w14:paraId="30B4E066" w14:textId="3B89FBA6" w:rsidR="00A055E7" w:rsidRPr="00A055E7" w:rsidRDefault="00EA43B0" w:rsidP="00A055E7">
      <w:pPr>
        <w:numPr>
          <w:ilvl w:val="0"/>
          <w:numId w:val="37"/>
        </w:numPr>
        <w:contextualSpacing/>
      </w:pPr>
      <w:r>
        <w:t>Il diritto all’istruzione e allo studio</w:t>
      </w:r>
      <w:r w:rsidR="00A055E7" w:rsidRPr="00A055E7">
        <w:t xml:space="preserve"> </w:t>
      </w:r>
    </w:p>
    <w:p w14:paraId="261171AA" w14:textId="77777777" w:rsidR="00A055E7" w:rsidRPr="00A055E7" w:rsidRDefault="00A055E7" w:rsidP="00A055E7">
      <w:pPr>
        <w:ind w:left="720"/>
        <w:contextualSpacing/>
      </w:pPr>
    </w:p>
    <w:p w14:paraId="06423A9D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La composizione e l’organizzazione del Parlamento</w:t>
      </w:r>
    </w:p>
    <w:p w14:paraId="35CF40D3" w14:textId="77777777" w:rsidR="00A055E7" w:rsidRPr="00A055E7" w:rsidRDefault="00A055E7" w:rsidP="00A055E7">
      <w:pPr>
        <w:rPr>
          <w:b/>
          <w:bCs/>
          <w:u w:val="single"/>
        </w:rPr>
      </w:pPr>
    </w:p>
    <w:p w14:paraId="6AF6A36F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Cs/>
        </w:rPr>
      </w:pPr>
      <w:r w:rsidRPr="00A055E7">
        <w:rPr>
          <w:bCs/>
        </w:rPr>
        <w:t>La centralità del Parlamento nell’ordinamento politico</w:t>
      </w:r>
    </w:p>
    <w:p w14:paraId="12E8CFCA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A055E7">
        <w:t>La composizione</w:t>
      </w:r>
    </w:p>
    <w:p w14:paraId="0878329B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A055E7">
        <w:t>La legislatura</w:t>
      </w:r>
    </w:p>
    <w:p w14:paraId="063A1CF5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A055E7">
        <w:t>L’organizzazione interna</w:t>
      </w:r>
    </w:p>
    <w:p w14:paraId="7E75A2C4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A055E7">
        <w:t>I lavori parlamentari</w:t>
      </w:r>
    </w:p>
    <w:p w14:paraId="01F22926" w14:textId="77777777" w:rsidR="00A055E7" w:rsidRPr="00A055E7" w:rsidRDefault="00A055E7" w:rsidP="00A055E7">
      <w:pPr>
        <w:numPr>
          <w:ilvl w:val="0"/>
          <w:numId w:val="37"/>
        </w:numPr>
        <w:contextualSpacing/>
        <w:rPr>
          <w:b/>
          <w:bCs/>
          <w:u w:val="single"/>
        </w:rPr>
      </w:pPr>
      <w:r w:rsidRPr="00A055E7">
        <w:t>Le garanzie per i parlamentari</w:t>
      </w:r>
    </w:p>
    <w:p w14:paraId="422158AB" w14:textId="77777777" w:rsidR="00A055E7" w:rsidRPr="00A055E7" w:rsidRDefault="00A055E7" w:rsidP="00A055E7">
      <w:pPr>
        <w:rPr>
          <w:b/>
          <w:bCs/>
          <w:u w:val="single"/>
        </w:rPr>
      </w:pPr>
    </w:p>
    <w:p w14:paraId="14536501" w14:textId="6B11BF9B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Le funzioni</w:t>
      </w:r>
      <w:r w:rsidR="00893628">
        <w:rPr>
          <w:b/>
          <w:bCs/>
          <w:u w:val="single"/>
        </w:rPr>
        <w:t xml:space="preserve"> legislative del Parlamento e i</w:t>
      </w:r>
      <w:r w:rsidRPr="00A055E7">
        <w:rPr>
          <w:b/>
          <w:bCs/>
          <w:u w:val="single"/>
        </w:rPr>
        <w:t xml:space="preserve"> referendum</w:t>
      </w:r>
    </w:p>
    <w:p w14:paraId="5E56896A" w14:textId="77777777" w:rsidR="00A055E7" w:rsidRPr="00A055E7" w:rsidRDefault="00A055E7" w:rsidP="00A055E7">
      <w:pPr>
        <w:rPr>
          <w:b/>
          <w:bCs/>
        </w:rPr>
      </w:pPr>
    </w:p>
    <w:p w14:paraId="38E28E3C" w14:textId="77777777" w:rsidR="00A055E7" w:rsidRPr="00A055E7" w:rsidRDefault="00A055E7" w:rsidP="00A055E7">
      <w:pPr>
        <w:numPr>
          <w:ilvl w:val="0"/>
          <w:numId w:val="38"/>
        </w:numPr>
        <w:contextualSpacing/>
        <w:rPr>
          <w:b/>
          <w:bCs/>
        </w:rPr>
      </w:pPr>
      <w:r w:rsidRPr="00A055E7">
        <w:t>Le funzioni del Parlamento</w:t>
      </w:r>
    </w:p>
    <w:p w14:paraId="66776EC2" w14:textId="77777777" w:rsidR="00A055E7" w:rsidRPr="00A055E7" w:rsidRDefault="00A055E7" w:rsidP="00A055E7">
      <w:pPr>
        <w:numPr>
          <w:ilvl w:val="0"/>
          <w:numId w:val="38"/>
        </w:numPr>
        <w:contextualSpacing/>
        <w:rPr>
          <w:b/>
          <w:bCs/>
        </w:rPr>
      </w:pPr>
      <w:r w:rsidRPr="00A055E7">
        <w:t>Il procedimento legislativo ordinario</w:t>
      </w:r>
    </w:p>
    <w:p w14:paraId="0EE0F5F3" w14:textId="22F08F47" w:rsidR="00A055E7" w:rsidRPr="00A055E7" w:rsidRDefault="00A055E7" w:rsidP="00A055E7">
      <w:pPr>
        <w:numPr>
          <w:ilvl w:val="0"/>
          <w:numId w:val="38"/>
        </w:numPr>
        <w:contextualSpacing/>
        <w:rPr>
          <w:b/>
          <w:bCs/>
        </w:rPr>
      </w:pPr>
      <w:r w:rsidRPr="00A055E7">
        <w:t>Il referendum</w:t>
      </w:r>
      <w:r w:rsidR="00893628">
        <w:t xml:space="preserve"> abrogativo e consultivo</w:t>
      </w:r>
    </w:p>
    <w:p w14:paraId="67482D36" w14:textId="77777777" w:rsidR="00A055E7" w:rsidRPr="00A055E7" w:rsidRDefault="00A055E7" w:rsidP="00A055E7">
      <w:pPr>
        <w:numPr>
          <w:ilvl w:val="0"/>
          <w:numId w:val="38"/>
        </w:numPr>
        <w:contextualSpacing/>
        <w:rPr>
          <w:b/>
          <w:bCs/>
        </w:rPr>
      </w:pPr>
      <w:r w:rsidRPr="00A055E7">
        <w:t>Il procedimento costituzionale</w:t>
      </w:r>
    </w:p>
    <w:p w14:paraId="56FB6AD3" w14:textId="77777777" w:rsidR="00A055E7" w:rsidRPr="00A055E7" w:rsidRDefault="00A055E7" w:rsidP="00A055E7">
      <w:pPr>
        <w:rPr>
          <w:b/>
          <w:bCs/>
        </w:rPr>
      </w:pPr>
    </w:p>
    <w:p w14:paraId="063E0450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Il Governo</w:t>
      </w:r>
    </w:p>
    <w:p w14:paraId="14381482" w14:textId="77777777" w:rsidR="00A055E7" w:rsidRPr="00A055E7" w:rsidRDefault="00A055E7" w:rsidP="00A055E7">
      <w:pPr>
        <w:rPr>
          <w:b/>
          <w:bCs/>
          <w:u w:val="single"/>
        </w:rPr>
      </w:pPr>
    </w:p>
    <w:p w14:paraId="46776F7B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Le funzioni e la composizione del governo</w:t>
      </w:r>
    </w:p>
    <w:p w14:paraId="6EFC9A9F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Il Presidente del Consiglio</w:t>
      </w:r>
    </w:p>
    <w:p w14:paraId="6BC4B6E7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Il Consiglio dei ministri</w:t>
      </w:r>
    </w:p>
    <w:p w14:paraId="74A9A08B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 Ministri</w:t>
      </w:r>
    </w:p>
    <w:p w14:paraId="2A80F29A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La formazione del Governo</w:t>
      </w:r>
    </w:p>
    <w:p w14:paraId="2FE7CC66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Il rapporto di fiducia e la crisi di governo</w:t>
      </w:r>
    </w:p>
    <w:p w14:paraId="6A991F59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Il potere normativo del Governo</w:t>
      </w:r>
    </w:p>
    <w:p w14:paraId="0F547F50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 decreto-legge</w:t>
      </w:r>
    </w:p>
    <w:p w14:paraId="37A4DBB5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 decreti legislativi</w:t>
      </w:r>
    </w:p>
    <w:p w14:paraId="4A8D78B5" w14:textId="77777777" w:rsidR="00A055E7" w:rsidRPr="00A055E7" w:rsidRDefault="00A055E7" w:rsidP="00A055E7">
      <w:pPr>
        <w:numPr>
          <w:ilvl w:val="0"/>
          <w:numId w:val="39"/>
        </w:numPr>
        <w:contextualSpacing/>
        <w:rPr>
          <w:b/>
          <w:bCs/>
          <w:u w:val="single"/>
        </w:rPr>
      </w:pPr>
      <w:r w:rsidRPr="00A055E7">
        <w:t>I regolamenti</w:t>
      </w:r>
    </w:p>
    <w:p w14:paraId="305C9C4F" w14:textId="77777777" w:rsidR="00A055E7" w:rsidRPr="00A055E7" w:rsidRDefault="00A055E7" w:rsidP="00A055E7">
      <w:pPr>
        <w:rPr>
          <w:b/>
          <w:bCs/>
          <w:u w:val="single"/>
        </w:rPr>
      </w:pPr>
    </w:p>
    <w:p w14:paraId="6BE55365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Il Presidente della Repubblica</w:t>
      </w:r>
    </w:p>
    <w:p w14:paraId="57BD3B95" w14:textId="77777777" w:rsidR="00A055E7" w:rsidRPr="00A055E7" w:rsidRDefault="00A055E7" w:rsidP="00A055E7">
      <w:pPr>
        <w:rPr>
          <w:b/>
          <w:bCs/>
          <w:u w:val="single"/>
        </w:rPr>
      </w:pPr>
    </w:p>
    <w:p w14:paraId="11A3A091" w14:textId="77777777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>La posizione costituzionale</w:t>
      </w:r>
    </w:p>
    <w:p w14:paraId="4D53A18F" w14:textId="77777777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>L’elezione del Presidente della Repubblica</w:t>
      </w:r>
    </w:p>
    <w:p w14:paraId="1C69BE59" w14:textId="77777777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>Durata della carica e supplenza</w:t>
      </w:r>
    </w:p>
    <w:p w14:paraId="1FB8162E" w14:textId="77777777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>I poteri del Presidente della Repubblica</w:t>
      </w:r>
    </w:p>
    <w:p w14:paraId="74379EE0" w14:textId="3BC5EF80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>La controfirma ministeriale</w:t>
      </w:r>
    </w:p>
    <w:p w14:paraId="14D6F21C" w14:textId="24873860" w:rsidR="00A055E7" w:rsidRPr="00A055E7" w:rsidRDefault="00A055E7" w:rsidP="00A055E7">
      <w:pPr>
        <w:numPr>
          <w:ilvl w:val="0"/>
          <w:numId w:val="40"/>
        </w:numPr>
        <w:contextualSpacing/>
      </w:pPr>
      <w:r w:rsidRPr="00A055E7">
        <w:t xml:space="preserve">I reati di Alto </w:t>
      </w:r>
      <w:r w:rsidR="00893628">
        <w:t>t</w:t>
      </w:r>
      <w:bookmarkStart w:id="0" w:name="_GoBack"/>
      <w:bookmarkEnd w:id="0"/>
      <w:r w:rsidRPr="00A055E7">
        <w:t>radimento e attentato alla Costituzione e la messa in stato di accusa.</w:t>
      </w:r>
    </w:p>
    <w:p w14:paraId="1512E408" w14:textId="77777777" w:rsidR="00A055E7" w:rsidRPr="00A055E7" w:rsidRDefault="00A055E7" w:rsidP="00A055E7">
      <w:pPr>
        <w:ind w:left="720"/>
        <w:contextualSpacing/>
      </w:pPr>
    </w:p>
    <w:p w14:paraId="10C2C1CE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La funzione giurisdizionale</w:t>
      </w:r>
    </w:p>
    <w:p w14:paraId="1A91A679" w14:textId="77777777" w:rsidR="00A055E7" w:rsidRPr="00A055E7" w:rsidRDefault="00A055E7" w:rsidP="00A055E7">
      <w:pPr>
        <w:rPr>
          <w:b/>
          <w:bCs/>
          <w:u w:val="single"/>
        </w:rPr>
      </w:pPr>
    </w:p>
    <w:p w14:paraId="60AC30FE" w14:textId="77777777" w:rsidR="00A055E7" w:rsidRPr="00A055E7" w:rsidRDefault="00A055E7" w:rsidP="00A055E7">
      <w:pPr>
        <w:numPr>
          <w:ilvl w:val="0"/>
          <w:numId w:val="41"/>
        </w:numPr>
        <w:contextualSpacing/>
      </w:pPr>
      <w:r w:rsidRPr="00A055E7">
        <w:t>La funzione giurisdizionale</w:t>
      </w:r>
    </w:p>
    <w:p w14:paraId="48E07396" w14:textId="77777777" w:rsidR="00A055E7" w:rsidRPr="00A055E7" w:rsidRDefault="00A055E7" w:rsidP="00A055E7">
      <w:pPr>
        <w:numPr>
          <w:ilvl w:val="0"/>
          <w:numId w:val="41"/>
        </w:numPr>
        <w:contextualSpacing/>
      </w:pPr>
      <w:r w:rsidRPr="00A055E7">
        <w:t>I principi costituzionali in materia giurisdizionale</w:t>
      </w:r>
    </w:p>
    <w:p w14:paraId="65BF303C" w14:textId="77777777" w:rsidR="00A055E7" w:rsidRPr="00A055E7" w:rsidRDefault="00A055E7" w:rsidP="00A055E7">
      <w:pPr>
        <w:numPr>
          <w:ilvl w:val="0"/>
          <w:numId w:val="41"/>
        </w:numPr>
        <w:contextualSpacing/>
      </w:pPr>
      <w:r w:rsidRPr="00A055E7">
        <w:t>Il Consiglio Superiore della Magistratura</w:t>
      </w:r>
    </w:p>
    <w:p w14:paraId="72AA5977" w14:textId="77777777" w:rsidR="00A055E7" w:rsidRPr="00A055E7" w:rsidRDefault="00A055E7" w:rsidP="00A055E7">
      <w:pPr>
        <w:numPr>
          <w:ilvl w:val="0"/>
          <w:numId w:val="41"/>
        </w:numPr>
        <w:contextualSpacing/>
      </w:pPr>
      <w:r w:rsidRPr="00A055E7">
        <w:t>La giurisdizione e i gradi di giudizio</w:t>
      </w:r>
    </w:p>
    <w:p w14:paraId="0C372B1C" w14:textId="77777777" w:rsidR="00A055E7" w:rsidRPr="00A055E7" w:rsidRDefault="00A055E7" w:rsidP="00A055E7">
      <w:pPr>
        <w:numPr>
          <w:ilvl w:val="0"/>
          <w:numId w:val="41"/>
        </w:numPr>
        <w:contextualSpacing/>
      </w:pPr>
      <w:r w:rsidRPr="00A055E7">
        <w:t>La giurisdizione ordinaria e la giurisdizione speciale</w:t>
      </w:r>
    </w:p>
    <w:p w14:paraId="3B7D94D5" w14:textId="77777777" w:rsidR="00A055E7" w:rsidRPr="00A055E7" w:rsidRDefault="00A055E7" w:rsidP="00A055E7">
      <w:pPr>
        <w:ind w:left="720"/>
        <w:contextualSpacing/>
      </w:pPr>
    </w:p>
    <w:p w14:paraId="5BC38A0A" w14:textId="77777777" w:rsidR="00A055E7" w:rsidRPr="00A055E7" w:rsidRDefault="00A055E7" w:rsidP="00A055E7">
      <w:pPr>
        <w:ind w:left="720"/>
        <w:contextualSpacing/>
      </w:pPr>
    </w:p>
    <w:p w14:paraId="77939997" w14:textId="77777777" w:rsidR="00A055E7" w:rsidRPr="00A055E7" w:rsidRDefault="00A055E7" w:rsidP="00A055E7"/>
    <w:p w14:paraId="74782EA3" w14:textId="77777777" w:rsidR="00A055E7" w:rsidRPr="00A055E7" w:rsidRDefault="00A055E7" w:rsidP="00A055E7">
      <w:pPr>
        <w:rPr>
          <w:b/>
          <w:bCs/>
          <w:u w:val="single"/>
        </w:rPr>
      </w:pPr>
    </w:p>
    <w:p w14:paraId="41A21BED" w14:textId="77777777" w:rsidR="00A055E7" w:rsidRPr="00A055E7" w:rsidRDefault="00A055E7" w:rsidP="00A055E7">
      <w:pPr>
        <w:rPr>
          <w:b/>
          <w:bCs/>
          <w:u w:val="single"/>
        </w:rPr>
      </w:pPr>
      <w:r w:rsidRPr="00A055E7">
        <w:rPr>
          <w:b/>
          <w:bCs/>
          <w:u w:val="single"/>
        </w:rPr>
        <w:t>EDUCAZIONE CIVICA</w:t>
      </w:r>
    </w:p>
    <w:p w14:paraId="03161E8E" w14:textId="77777777" w:rsidR="00A055E7" w:rsidRPr="00A055E7" w:rsidRDefault="00A055E7" w:rsidP="00A055E7">
      <w:pPr>
        <w:numPr>
          <w:ilvl w:val="0"/>
          <w:numId w:val="42"/>
        </w:numPr>
        <w:contextualSpacing/>
      </w:pPr>
      <w:r w:rsidRPr="00A055E7">
        <w:t>I diritti di libertà nella Costituzione</w:t>
      </w:r>
    </w:p>
    <w:p w14:paraId="029EDDB2" w14:textId="40FB42DA" w:rsidR="00A055E7" w:rsidRPr="00A055E7" w:rsidRDefault="00EA1CF1" w:rsidP="00A055E7">
      <w:pPr>
        <w:numPr>
          <w:ilvl w:val="0"/>
          <w:numId w:val="43"/>
        </w:numPr>
        <w:contextualSpacing/>
      </w:pPr>
      <w:r>
        <w:t>Gli a</w:t>
      </w:r>
      <w:r w:rsidR="00A055E7" w:rsidRPr="00A055E7">
        <w:t>rt</w:t>
      </w:r>
      <w:r>
        <w:t>t</w:t>
      </w:r>
      <w:r w:rsidR="00A055E7" w:rsidRPr="00A055E7">
        <w:t xml:space="preserve">. 2 e 3 </w:t>
      </w:r>
      <w:proofErr w:type="spellStart"/>
      <w:r w:rsidR="00A055E7" w:rsidRPr="00A055E7">
        <w:t>Cost</w:t>
      </w:r>
      <w:proofErr w:type="spellEnd"/>
      <w:r w:rsidR="00A055E7" w:rsidRPr="00A055E7">
        <w:t>.</w:t>
      </w:r>
      <w:r>
        <w:t>- Il principio di eguaglianza formale e sostanziale</w:t>
      </w:r>
    </w:p>
    <w:p w14:paraId="23AB9A4F" w14:textId="77777777" w:rsidR="00A055E7" w:rsidRPr="00A055E7" w:rsidRDefault="00A055E7" w:rsidP="00A055E7">
      <w:pPr>
        <w:numPr>
          <w:ilvl w:val="0"/>
          <w:numId w:val="43"/>
        </w:numPr>
        <w:contextualSpacing/>
      </w:pPr>
      <w:r w:rsidRPr="00A055E7">
        <w:t>Il principio pacifista nella Costituzione</w:t>
      </w:r>
    </w:p>
    <w:p w14:paraId="094B8C5C" w14:textId="57C67C53" w:rsidR="00A055E7" w:rsidRPr="00A055E7" w:rsidRDefault="00A055E7" w:rsidP="00A055E7">
      <w:pPr>
        <w:numPr>
          <w:ilvl w:val="0"/>
          <w:numId w:val="43"/>
        </w:numPr>
        <w:contextualSpacing/>
      </w:pPr>
      <w:r w:rsidRPr="00A055E7">
        <w:t xml:space="preserve">Le libertà individuali, i diritti di libertà, la libertà personale, la riserva di giurisdizione e di legge. </w:t>
      </w:r>
    </w:p>
    <w:p w14:paraId="32545215" w14:textId="77777777" w:rsidR="00A055E7" w:rsidRPr="00A055E7" w:rsidRDefault="00A055E7" w:rsidP="00A055E7">
      <w:pPr>
        <w:numPr>
          <w:ilvl w:val="0"/>
          <w:numId w:val="43"/>
        </w:numPr>
        <w:contextualSpacing/>
      </w:pPr>
      <w:r w:rsidRPr="00A055E7">
        <w:t>I diritti inviolabili dell’uomo</w:t>
      </w:r>
    </w:p>
    <w:p w14:paraId="67DDACFE" w14:textId="77777777" w:rsidR="00A055E7" w:rsidRPr="00A055E7" w:rsidRDefault="00A055E7" w:rsidP="00A055E7">
      <w:pPr>
        <w:numPr>
          <w:ilvl w:val="0"/>
          <w:numId w:val="43"/>
        </w:numPr>
        <w:contextualSpacing/>
      </w:pPr>
      <w:r w:rsidRPr="00A055E7">
        <w:t>Le origini e la formazione dell’Unione Europea: i principali organi e funzioni.</w:t>
      </w:r>
    </w:p>
    <w:p w14:paraId="3E428369" w14:textId="79236E15" w:rsidR="00A055E7" w:rsidRPr="00A055E7" w:rsidRDefault="00A055E7" w:rsidP="00A055E7">
      <w:pPr>
        <w:numPr>
          <w:ilvl w:val="0"/>
          <w:numId w:val="43"/>
        </w:numPr>
        <w:contextualSpacing/>
      </w:pPr>
      <w:r w:rsidRPr="00A055E7">
        <w:t xml:space="preserve">Essere cittadini </w:t>
      </w:r>
      <w:r w:rsidR="004A10C0">
        <w:t>e</w:t>
      </w:r>
      <w:r w:rsidRPr="00A055E7">
        <w:t>uropei</w:t>
      </w:r>
    </w:p>
    <w:p w14:paraId="56903DA7" w14:textId="77777777" w:rsidR="004A10C0" w:rsidRDefault="004A10C0" w:rsidP="004A10C0">
      <w:pPr>
        <w:numPr>
          <w:ilvl w:val="0"/>
          <w:numId w:val="43"/>
        </w:numPr>
      </w:pPr>
      <w:r>
        <w:t xml:space="preserve">La scuola di </w:t>
      </w:r>
      <w:proofErr w:type="spellStart"/>
      <w:r>
        <w:t>Barbiana</w:t>
      </w:r>
      <w:proofErr w:type="spellEnd"/>
      <w:r>
        <w:t>: la vita e le opere, nonché l’insegnamento di don Lorenzo Milani</w:t>
      </w:r>
    </w:p>
    <w:p w14:paraId="6B88DDE4" w14:textId="77777777" w:rsidR="00A055E7" w:rsidRPr="00A055E7" w:rsidRDefault="00A055E7" w:rsidP="00A055E7"/>
    <w:p w14:paraId="7CB56172" w14:textId="77777777" w:rsidR="00A055E7" w:rsidRPr="00A055E7" w:rsidRDefault="00A055E7" w:rsidP="00A055E7"/>
    <w:p w14:paraId="556848BA" w14:textId="64AB59C2" w:rsidR="00A055E7" w:rsidRPr="00A055E7" w:rsidRDefault="00A055E7" w:rsidP="00A055E7">
      <w:r>
        <w:t>Bergamo, 07</w:t>
      </w:r>
      <w:r w:rsidRPr="00A055E7">
        <w:t>.6.2024</w:t>
      </w:r>
    </w:p>
    <w:p w14:paraId="1CBADA38" w14:textId="77777777" w:rsidR="00A055E7" w:rsidRPr="00A055E7" w:rsidRDefault="00A055E7" w:rsidP="00A055E7"/>
    <w:p w14:paraId="4752573B" w14:textId="77777777" w:rsidR="00A055E7" w:rsidRPr="00A055E7" w:rsidRDefault="00A055E7" w:rsidP="00A055E7"/>
    <w:p w14:paraId="3CE957D0" w14:textId="77777777" w:rsidR="00A055E7" w:rsidRPr="00A055E7" w:rsidRDefault="00A055E7" w:rsidP="00A055E7"/>
    <w:p w14:paraId="66BD68F3" w14:textId="77777777" w:rsidR="00A055E7" w:rsidRPr="00591F76" w:rsidRDefault="00A055E7" w:rsidP="00A055E7"/>
    <w:sectPr w:rsidR="00A055E7" w:rsidRPr="00591F76" w:rsidSect="00A10943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A7F9A" w14:textId="77777777" w:rsidR="00ED252B" w:rsidRDefault="00ED252B" w:rsidP="00286586">
      <w:r>
        <w:separator/>
      </w:r>
    </w:p>
  </w:endnote>
  <w:endnote w:type="continuationSeparator" w:id="0">
    <w:p w14:paraId="789C9722" w14:textId="77777777" w:rsidR="00ED252B" w:rsidRDefault="00ED252B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7B117" w14:textId="471196A9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893628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893628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5EBCB" w14:textId="77777777" w:rsidR="00ED252B" w:rsidRDefault="00ED252B" w:rsidP="00286586">
      <w:r>
        <w:separator/>
      </w:r>
    </w:p>
  </w:footnote>
  <w:footnote w:type="continuationSeparator" w:id="0">
    <w:p w14:paraId="29A6350F" w14:textId="77777777" w:rsidR="00ED252B" w:rsidRDefault="00ED252B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702"/>
    <w:multiLevelType w:val="hybridMultilevel"/>
    <w:tmpl w:val="6DD61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9E3655"/>
    <w:multiLevelType w:val="hybridMultilevel"/>
    <w:tmpl w:val="2DC2D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>
    <w:nsid w:val="071C7932"/>
    <w:multiLevelType w:val="multilevel"/>
    <w:tmpl w:val="AC4209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65437"/>
    <w:multiLevelType w:val="hybridMultilevel"/>
    <w:tmpl w:val="2F263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B43680"/>
    <w:multiLevelType w:val="multilevel"/>
    <w:tmpl w:val="29AE4C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1FBA5FB5"/>
    <w:multiLevelType w:val="hybridMultilevel"/>
    <w:tmpl w:val="F8300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5442F70"/>
    <w:multiLevelType w:val="hybridMultilevel"/>
    <w:tmpl w:val="5BA09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8F6B22"/>
    <w:multiLevelType w:val="hybridMultilevel"/>
    <w:tmpl w:val="8D64B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FB361B"/>
    <w:multiLevelType w:val="multilevel"/>
    <w:tmpl w:val="C43EE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3F237C"/>
    <w:multiLevelType w:val="multilevel"/>
    <w:tmpl w:val="011492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F9706E"/>
    <w:multiLevelType w:val="multilevel"/>
    <w:tmpl w:val="DD3622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1AC456A"/>
    <w:multiLevelType w:val="hybridMultilevel"/>
    <w:tmpl w:val="E0BC2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5355AE"/>
    <w:multiLevelType w:val="multilevel"/>
    <w:tmpl w:val="6526FC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>
    <w:nsid w:val="63102B6F"/>
    <w:multiLevelType w:val="multilevel"/>
    <w:tmpl w:val="FB86E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>
    <w:nsid w:val="74622B7C"/>
    <w:multiLevelType w:val="multilevel"/>
    <w:tmpl w:val="F4E6D6F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BE3304"/>
    <w:multiLevelType w:val="hybridMultilevel"/>
    <w:tmpl w:val="B014A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7">
    <w:nsid w:val="79487EA9"/>
    <w:multiLevelType w:val="multilevel"/>
    <w:tmpl w:val="E210213C"/>
    <w:lvl w:ilvl="0">
      <w:start w:val="1"/>
      <w:numFmt w:val="bullet"/>
      <w:lvlText w:val=""/>
      <w:lvlJc w:val="left"/>
      <w:pPr>
        <w:tabs>
          <w:tab w:val="num" w:pos="0"/>
        </w:tabs>
        <w:ind w:left="7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2" w:hanging="360"/>
      </w:pPr>
      <w:rPr>
        <w:rFonts w:ascii="Wingdings" w:hAnsi="Wingdings" w:cs="Wingdings" w:hint="default"/>
      </w:rPr>
    </w:lvl>
  </w:abstractNum>
  <w:abstractNum w:abstractNumId="38">
    <w:nsid w:val="7B7F041F"/>
    <w:multiLevelType w:val="hybridMultilevel"/>
    <w:tmpl w:val="7CF09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2565B2"/>
    <w:multiLevelType w:val="multilevel"/>
    <w:tmpl w:val="52C838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1">
    <w:nsid w:val="7E152F7F"/>
    <w:multiLevelType w:val="hybridMultilevel"/>
    <w:tmpl w:val="AF8C3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A4114D"/>
    <w:multiLevelType w:val="hybridMultilevel"/>
    <w:tmpl w:val="E3804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2"/>
  </w:num>
  <w:num w:numId="5">
    <w:abstractNumId w:val="13"/>
  </w:num>
  <w:num w:numId="6">
    <w:abstractNumId w:val="1"/>
  </w:num>
  <w:num w:numId="7">
    <w:abstractNumId w:val="22"/>
  </w:num>
  <w:num w:numId="8">
    <w:abstractNumId w:val="16"/>
  </w:num>
  <w:num w:numId="9">
    <w:abstractNumId w:val="8"/>
  </w:num>
  <w:num w:numId="10">
    <w:abstractNumId w:val="23"/>
  </w:num>
  <w:num w:numId="11">
    <w:abstractNumId w:val="3"/>
  </w:num>
  <w:num w:numId="12">
    <w:abstractNumId w:val="36"/>
  </w:num>
  <w:num w:numId="13">
    <w:abstractNumId w:val="20"/>
  </w:num>
  <w:num w:numId="14">
    <w:abstractNumId w:val="27"/>
  </w:num>
  <w:num w:numId="15">
    <w:abstractNumId w:val="9"/>
  </w:num>
  <w:num w:numId="16">
    <w:abstractNumId w:val="40"/>
  </w:num>
  <w:num w:numId="17">
    <w:abstractNumId w:val="33"/>
  </w:num>
  <w:num w:numId="18">
    <w:abstractNumId w:val="31"/>
  </w:num>
  <w:num w:numId="19">
    <w:abstractNumId w:val="10"/>
  </w:num>
  <w:num w:numId="20">
    <w:abstractNumId w:val="26"/>
  </w:num>
  <w:num w:numId="21">
    <w:abstractNumId w:val="28"/>
  </w:num>
  <w:num w:numId="22">
    <w:abstractNumId w:val="14"/>
  </w:num>
  <w:num w:numId="23">
    <w:abstractNumId w:val="30"/>
  </w:num>
  <w:num w:numId="24">
    <w:abstractNumId w:val="4"/>
  </w:num>
  <w:num w:numId="25">
    <w:abstractNumId w:val="39"/>
  </w:num>
  <w:num w:numId="26">
    <w:abstractNumId w:val="6"/>
  </w:num>
  <w:num w:numId="27">
    <w:abstractNumId w:val="25"/>
  </w:num>
  <w:num w:numId="28">
    <w:abstractNumId w:val="32"/>
  </w:num>
  <w:num w:numId="29">
    <w:abstractNumId w:val="21"/>
  </w:num>
  <w:num w:numId="30">
    <w:abstractNumId w:val="37"/>
  </w:num>
  <w:num w:numId="31">
    <w:abstractNumId w:val="24"/>
  </w:num>
  <w:num w:numId="32">
    <w:abstractNumId w:val="34"/>
  </w:num>
  <w:num w:numId="33">
    <w:abstractNumId w:val="29"/>
  </w:num>
  <w:num w:numId="34">
    <w:abstractNumId w:val="41"/>
  </w:num>
  <w:num w:numId="35">
    <w:abstractNumId w:val="0"/>
  </w:num>
  <w:num w:numId="36">
    <w:abstractNumId w:val="11"/>
  </w:num>
  <w:num w:numId="37">
    <w:abstractNumId w:val="38"/>
  </w:num>
  <w:num w:numId="38">
    <w:abstractNumId w:val="2"/>
  </w:num>
  <w:num w:numId="39">
    <w:abstractNumId w:val="42"/>
  </w:num>
  <w:num w:numId="40">
    <w:abstractNumId w:val="19"/>
  </w:num>
  <w:num w:numId="41">
    <w:abstractNumId w:val="35"/>
  </w:num>
  <w:num w:numId="42">
    <w:abstractNumId w:val="5"/>
  </w:num>
  <w:num w:numId="43">
    <w:abstractNumId w:val="18"/>
  </w:num>
  <w:num w:numId="44">
    <w:abstractNumId w:val="41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2D17D2"/>
    <w:rsid w:val="0035344C"/>
    <w:rsid w:val="00415B8E"/>
    <w:rsid w:val="004A10C0"/>
    <w:rsid w:val="004A39D4"/>
    <w:rsid w:val="00511658"/>
    <w:rsid w:val="00591F76"/>
    <w:rsid w:val="005C1FB2"/>
    <w:rsid w:val="005E4B99"/>
    <w:rsid w:val="00686F17"/>
    <w:rsid w:val="006D75D2"/>
    <w:rsid w:val="007D5CCC"/>
    <w:rsid w:val="008309BA"/>
    <w:rsid w:val="00835F01"/>
    <w:rsid w:val="00866BD4"/>
    <w:rsid w:val="00893628"/>
    <w:rsid w:val="00917F3E"/>
    <w:rsid w:val="009A417C"/>
    <w:rsid w:val="009B08B0"/>
    <w:rsid w:val="009B446D"/>
    <w:rsid w:val="009F0AD6"/>
    <w:rsid w:val="00A055E7"/>
    <w:rsid w:val="00A10943"/>
    <w:rsid w:val="00A87D14"/>
    <w:rsid w:val="00AA52EF"/>
    <w:rsid w:val="00B72602"/>
    <w:rsid w:val="00B7350B"/>
    <w:rsid w:val="00BC3CC4"/>
    <w:rsid w:val="00BF080F"/>
    <w:rsid w:val="00C1461B"/>
    <w:rsid w:val="00C20A39"/>
    <w:rsid w:val="00C268E2"/>
    <w:rsid w:val="00C56172"/>
    <w:rsid w:val="00C6002B"/>
    <w:rsid w:val="00CA3E18"/>
    <w:rsid w:val="00CA4E4F"/>
    <w:rsid w:val="00D1625B"/>
    <w:rsid w:val="00D201EE"/>
    <w:rsid w:val="00D41468"/>
    <w:rsid w:val="00D50A7C"/>
    <w:rsid w:val="00D72C87"/>
    <w:rsid w:val="00DD4F29"/>
    <w:rsid w:val="00DE2703"/>
    <w:rsid w:val="00DF675D"/>
    <w:rsid w:val="00E03DB6"/>
    <w:rsid w:val="00E231DB"/>
    <w:rsid w:val="00EA03C0"/>
    <w:rsid w:val="00EA1CF1"/>
    <w:rsid w:val="00EA43B0"/>
    <w:rsid w:val="00ED252B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A64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11</TotalTime>
  <Pages>3</Pages>
  <Words>402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Studio Associato Previtali Piccolo</cp:lastModifiedBy>
  <cp:revision>10</cp:revision>
  <cp:lastPrinted>2024-06-04T08:37:00Z</cp:lastPrinted>
  <dcterms:created xsi:type="dcterms:W3CDTF">2024-06-03T11:14:00Z</dcterms:created>
  <dcterms:modified xsi:type="dcterms:W3CDTF">2024-06-04T08:38:00Z</dcterms:modified>
</cp:coreProperties>
</file>