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70A5C511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635733">
        <w:rPr>
          <w:b/>
        </w:rPr>
        <w:t>: Demichele Chiara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635733">
        <w:rPr>
          <w:b/>
        </w:rPr>
        <w:t>: Inglese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635733">
        <w:rPr>
          <w:b/>
        </w:rPr>
        <w:t xml:space="preserve">: </w:t>
      </w:r>
      <w:r w:rsidR="00F25E4C">
        <w:rPr>
          <w:b/>
        </w:rPr>
        <w:t>2Ag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75E19273" w14:textId="77777777" w:rsidR="00635733" w:rsidRPr="00162093" w:rsidRDefault="00635733" w:rsidP="00635733">
      <w:pPr>
        <w:rPr>
          <w:b/>
          <w:bCs/>
        </w:rPr>
      </w:pPr>
      <w:r w:rsidRPr="00162093">
        <w:rPr>
          <w:b/>
          <w:bCs/>
        </w:rPr>
        <w:t xml:space="preserve">Unit 11: </w:t>
      </w:r>
    </w:p>
    <w:p w14:paraId="69BC4F0B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 Present Simple vs present continuous (revision); Past Simple (revision); Question tags.</w:t>
      </w:r>
    </w:p>
    <w:p w14:paraId="78315034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Holiday activities and places; Weather. </w:t>
      </w:r>
    </w:p>
    <w:p w14:paraId="16DEDAB9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Functions: Showing interest.</w:t>
      </w:r>
    </w:p>
    <w:p w14:paraId="7E799A09" w14:textId="77777777" w:rsidR="00635733" w:rsidRPr="00D759B0" w:rsidRDefault="00635733" w:rsidP="00635733">
      <w:pPr>
        <w:rPr>
          <w:lang w:val="en-US"/>
        </w:rPr>
      </w:pPr>
    </w:p>
    <w:p w14:paraId="1A173944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12: </w:t>
      </w:r>
    </w:p>
    <w:p w14:paraId="07FCB20F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Future with the present continuous; Future with the present simple; be going to for intentions; Vocabulary Money; Future time expressions.</w:t>
      </w:r>
    </w:p>
    <w:p w14:paraId="0447A07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 Planning an event.</w:t>
      </w:r>
    </w:p>
    <w:p w14:paraId="4AE31BB1" w14:textId="77777777" w:rsidR="00635733" w:rsidRPr="00D759B0" w:rsidRDefault="00635733" w:rsidP="00635733">
      <w:pPr>
        <w:rPr>
          <w:lang w:val="en-US"/>
        </w:rPr>
      </w:pPr>
    </w:p>
    <w:p w14:paraId="05AA2CD2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13: </w:t>
      </w:r>
    </w:p>
    <w:p w14:paraId="6C862DC2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Be going to for predictions; Will for predictions and future facts; May or might for possibility in the future; Will for immediate or instant reactions.</w:t>
      </w:r>
    </w:p>
    <w:p w14:paraId="72965187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The natural world; Animals; Ecology. </w:t>
      </w:r>
    </w:p>
    <w:p w14:paraId="0BC29105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Functions: Making a presentation.</w:t>
      </w:r>
    </w:p>
    <w:p w14:paraId="424232BA" w14:textId="77777777" w:rsidR="00635733" w:rsidRPr="00D759B0" w:rsidRDefault="00635733" w:rsidP="00635733">
      <w:pPr>
        <w:rPr>
          <w:lang w:val="en-US"/>
        </w:rPr>
      </w:pPr>
    </w:p>
    <w:p w14:paraId="00A0CF1C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14: </w:t>
      </w:r>
    </w:p>
    <w:p w14:paraId="343607DD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Zero and first conditional.</w:t>
      </w:r>
    </w:p>
    <w:p w14:paraId="17D886F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Vocabulary: crime.</w:t>
      </w:r>
    </w:p>
    <w:p w14:paraId="68BDD93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Functions: Describing what happened. </w:t>
      </w:r>
    </w:p>
    <w:p w14:paraId="56427592" w14:textId="77777777" w:rsidR="00635733" w:rsidRPr="00D759B0" w:rsidRDefault="00635733" w:rsidP="00635733">
      <w:pPr>
        <w:rPr>
          <w:lang w:val="en-US"/>
        </w:rPr>
      </w:pPr>
    </w:p>
    <w:p w14:paraId="4EA543D2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15: </w:t>
      </w:r>
    </w:p>
    <w:p w14:paraId="3527AAB4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Must and should; have to/don't have to; adjectives and comparative adverbs.</w:t>
      </w:r>
    </w:p>
    <w:p w14:paraId="4DCC85F2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Parts of the body; illnesses. </w:t>
      </w:r>
    </w:p>
    <w:p w14:paraId="3A3B647D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Functions: talking about illnesses; giving, accepting, rejecting advice. </w:t>
      </w:r>
    </w:p>
    <w:p w14:paraId="138AE581" w14:textId="77777777" w:rsidR="00635733" w:rsidRPr="00D759B0" w:rsidRDefault="00635733" w:rsidP="00635733">
      <w:pPr>
        <w:rPr>
          <w:lang w:val="en-US"/>
        </w:rPr>
      </w:pPr>
    </w:p>
    <w:p w14:paraId="52935463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16: </w:t>
      </w:r>
    </w:p>
    <w:p w14:paraId="79194196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Grammar: Present Perfect. Form and use, Present Perfect with ever and never. Irregular verbs (all forms); Present Perfect: Have been/ have gone; Present Perfect with just, already, yet. </w:t>
      </w:r>
    </w:p>
    <w:p w14:paraId="58F61FB6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travel. </w:t>
      </w:r>
    </w:p>
    <w:p w14:paraId="752B6B7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  <w:r w:rsidRPr="00D759B0">
        <w:rPr>
          <w:lang w:val="en-US"/>
        </w:rPr>
        <w:t>Functions: talking on the phone.</w:t>
      </w:r>
    </w:p>
    <w:p w14:paraId="1DC7D3E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</w:p>
    <w:p w14:paraId="161A47C7" w14:textId="77777777" w:rsidR="00635733" w:rsidRPr="00D759B0" w:rsidRDefault="00635733" w:rsidP="00635733">
      <w:pPr>
        <w:rPr>
          <w:rFonts w:eastAsia="Apple SD Gothic Neo"/>
          <w:b/>
          <w:bCs/>
          <w:lang w:val="en-US"/>
        </w:rPr>
      </w:pPr>
      <w:r w:rsidRPr="00D759B0">
        <w:rPr>
          <w:rFonts w:eastAsia="Apple SD Gothic Neo"/>
          <w:b/>
          <w:bCs/>
          <w:lang w:val="en-US"/>
        </w:rPr>
        <w:t xml:space="preserve">Unit 17: </w:t>
      </w:r>
    </w:p>
    <w:p w14:paraId="09404981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>Grammar: -ed and -</w:t>
      </w:r>
      <w:proofErr w:type="spellStart"/>
      <w:r w:rsidRPr="00D759B0">
        <w:rPr>
          <w:rFonts w:eastAsia="Apple SD Gothic Neo"/>
          <w:lang w:val="en-US"/>
        </w:rPr>
        <w:t>ing</w:t>
      </w:r>
      <w:proofErr w:type="spellEnd"/>
      <w:r w:rsidRPr="00D759B0">
        <w:rPr>
          <w:rFonts w:eastAsia="Apple SD Gothic Neo"/>
          <w:lang w:val="en-US"/>
        </w:rPr>
        <w:t xml:space="preserve"> adjectives; Present Perfect: for/since; Present Perfect vs Past Simple. </w:t>
      </w:r>
    </w:p>
    <w:p w14:paraId="025093C9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Vocabulary: emotions; relationships. </w:t>
      </w:r>
    </w:p>
    <w:p w14:paraId="68424927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Functions: Expressing sympathy. </w:t>
      </w:r>
    </w:p>
    <w:p w14:paraId="51FD53C8" w14:textId="77777777" w:rsidR="00635733" w:rsidRPr="00D759B0" w:rsidRDefault="00635733" w:rsidP="00635733">
      <w:pPr>
        <w:rPr>
          <w:rFonts w:eastAsia="Apple SD Gothic Neo"/>
          <w:lang w:val="en-US"/>
        </w:rPr>
      </w:pPr>
    </w:p>
    <w:p w14:paraId="7E83FEBD" w14:textId="77777777" w:rsidR="00635733" w:rsidRPr="00D759B0" w:rsidRDefault="00635733" w:rsidP="00635733">
      <w:pPr>
        <w:rPr>
          <w:rFonts w:eastAsia="Apple SD Gothic Neo"/>
          <w:b/>
          <w:bCs/>
          <w:lang w:val="en-US"/>
        </w:rPr>
      </w:pPr>
      <w:r w:rsidRPr="00D759B0">
        <w:rPr>
          <w:rFonts w:eastAsia="Apple SD Gothic Neo"/>
          <w:b/>
          <w:bCs/>
          <w:lang w:val="en-US"/>
        </w:rPr>
        <w:t xml:space="preserve">Unit 18: </w:t>
      </w:r>
    </w:p>
    <w:p w14:paraId="28D085C2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Grammar Used to; Past Continuous; Past Simple vs Past Continuous; Vocabulary Communication and technology; Social networks. </w:t>
      </w:r>
    </w:p>
    <w:p w14:paraId="62A828E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  <w:r w:rsidRPr="00D759B0">
        <w:rPr>
          <w:rFonts w:eastAsia="Apple SD Gothic Neo"/>
          <w:lang w:val="en-US"/>
        </w:rPr>
        <w:t>Functions: Talking about the past; Telling a story.</w:t>
      </w:r>
    </w:p>
    <w:p w14:paraId="68374146" w14:textId="77777777" w:rsidR="00635733" w:rsidRDefault="00635733" w:rsidP="00635733">
      <w:pPr>
        <w:rPr>
          <w:lang w:val="en-US"/>
        </w:rPr>
      </w:pPr>
    </w:p>
    <w:p w14:paraId="7A0FBC43" w14:textId="239B4F21" w:rsidR="00162093" w:rsidRDefault="00162093" w:rsidP="00635733">
      <w:r w:rsidRPr="00162093">
        <w:t xml:space="preserve">EDUCAZIONE CIVICA: </w:t>
      </w:r>
      <w:proofErr w:type="spellStart"/>
      <w:r w:rsidRPr="00162093">
        <w:t>Imagining</w:t>
      </w:r>
      <w:proofErr w:type="spellEnd"/>
      <w:r w:rsidRPr="00162093">
        <w:t xml:space="preserve"> pea</w:t>
      </w:r>
      <w:r>
        <w:t xml:space="preserve">ce! </w:t>
      </w:r>
    </w:p>
    <w:p w14:paraId="34795B6C" w14:textId="77777777" w:rsidR="00162093" w:rsidRPr="00162093" w:rsidRDefault="00162093" w:rsidP="00635733"/>
    <w:p w14:paraId="04D9668B" w14:textId="233F8E68" w:rsidR="00162093" w:rsidRPr="00D759B0" w:rsidRDefault="00635733" w:rsidP="00635733">
      <w:r w:rsidRPr="00D759B0">
        <w:t xml:space="preserve">Bergamo, </w:t>
      </w:r>
    </w:p>
    <w:p w14:paraId="080B7F09" w14:textId="77777777" w:rsidR="00635733" w:rsidRPr="00D759B0" w:rsidRDefault="00635733" w:rsidP="00635733">
      <w:r w:rsidRPr="00D759B0">
        <w:t>08/06/2024</w:t>
      </w:r>
    </w:p>
    <w:p w14:paraId="31FFDD2D" w14:textId="4CCC9C86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0C6AB" w14:textId="77777777" w:rsidR="005C0DEE" w:rsidRDefault="005C0DEE" w:rsidP="00286586">
      <w:r>
        <w:separator/>
      </w:r>
    </w:p>
  </w:endnote>
  <w:endnote w:type="continuationSeparator" w:id="0">
    <w:p w14:paraId="3E599A80" w14:textId="77777777" w:rsidR="005C0DEE" w:rsidRDefault="005C0DE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SD Gothic Neo">
    <w:altName w:val="Apple SD Gothic Neo"/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0101" w14:textId="77777777" w:rsidR="005C0DEE" w:rsidRDefault="005C0DEE" w:rsidP="00286586">
      <w:r>
        <w:separator/>
      </w:r>
    </w:p>
  </w:footnote>
  <w:footnote w:type="continuationSeparator" w:id="0">
    <w:p w14:paraId="6CB7689B" w14:textId="77777777" w:rsidR="005C0DEE" w:rsidRDefault="005C0DE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79640052">
    <w:abstractNumId w:val="2"/>
  </w:num>
  <w:num w:numId="2" w16cid:durableId="1280448690">
    <w:abstractNumId w:val="9"/>
  </w:num>
  <w:num w:numId="3" w16cid:durableId="1593469061">
    <w:abstractNumId w:val="11"/>
  </w:num>
  <w:num w:numId="4" w16cid:durableId="1593852303">
    <w:abstractNumId w:val="6"/>
  </w:num>
  <w:num w:numId="5" w16cid:durableId="263196598">
    <w:abstractNumId w:val="7"/>
  </w:num>
  <w:num w:numId="6" w16cid:durableId="1206603040">
    <w:abstractNumId w:val="0"/>
  </w:num>
  <w:num w:numId="7" w16cid:durableId="1185634499">
    <w:abstractNumId w:val="13"/>
  </w:num>
  <w:num w:numId="8" w16cid:durableId="1259631110">
    <w:abstractNumId w:val="10"/>
  </w:num>
  <w:num w:numId="9" w16cid:durableId="1538085533">
    <w:abstractNumId w:val="3"/>
  </w:num>
  <w:num w:numId="10" w16cid:durableId="2116438801">
    <w:abstractNumId w:val="14"/>
  </w:num>
  <w:num w:numId="11" w16cid:durableId="1183973951">
    <w:abstractNumId w:val="1"/>
  </w:num>
  <w:num w:numId="12" w16cid:durableId="1362054851">
    <w:abstractNumId w:val="20"/>
  </w:num>
  <w:num w:numId="13" w16cid:durableId="1416826635">
    <w:abstractNumId w:val="12"/>
  </w:num>
  <w:num w:numId="14" w16cid:durableId="902642283">
    <w:abstractNumId w:val="16"/>
  </w:num>
  <w:num w:numId="15" w16cid:durableId="1140344376">
    <w:abstractNumId w:val="4"/>
  </w:num>
  <w:num w:numId="16" w16cid:durableId="1586955289">
    <w:abstractNumId w:val="21"/>
  </w:num>
  <w:num w:numId="17" w16cid:durableId="390664625">
    <w:abstractNumId w:val="19"/>
  </w:num>
  <w:num w:numId="18" w16cid:durableId="927153252">
    <w:abstractNumId w:val="18"/>
  </w:num>
  <w:num w:numId="19" w16cid:durableId="712272068">
    <w:abstractNumId w:val="5"/>
  </w:num>
  <w:num w:numId="20" w16cid:durableId="1844851531">
    <w:abstractNumId w:val="15"/>
  </w:num>
  <w:num w:numId="21" w16cid:durableId="1280377730">
    <w:abstractNumId w:val="17"/>
  </w:num>
  <w:num w:numId="22" w16cid:durableId="1002272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5192B"/>
    <w:rsid w:val="000D779E"/>
    <w:rsid w:val="001375F9"/>
    <w:rsid w:val="00162093"/>
    <w:rsid w:val="00181565"/>
    <w:rsid w:val="00185D90"/>
    <w:rsid w:val="001C32DE"/>
    <w:rsid w:val="001F3D61"/>
    <w:rsid w:val="00283E08"/>
    <w:rsid w:val="00286586"/>
    <w:rsid w:val="00296FF3"/>
    <w:rsid w:val="003250E2"/>
    <w:rsid w:val="0035344C"/>
    <w:rsid w:val="003D4EFD"/>
    <w:rsid w:val="00415B8E"/>
    <w:rsid w:val="004A39D4"/>
    <w:rsid w:val="00511658"/>
    <w:rsid w:val="00591F76"/>
    <w:rsid w:val="005C0DEE"/>
    <w:rsid w:val="005E4B99"/>
    <w:rsid w:val="00635733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210BB"/>
    <w:rsid w:val="00EA03C0"/>
    <w:rsid w:val="00F25E4C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Office\Modelli\modello1.dot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Microsoft Office User</cp:lastModifiedBy>
  <cp:revision>3</cp:revision>
  <cp:lastPrinted>2023-05-11T05:20:00Z</cp:lastPrinted>
  <dcterms:created xsi:type="dcterms:W3CDTF">2024-06-03T08:17:00Z</dcterms:created>
  <dcterms:modified xsi:type="dcterms:W3CDTF">2024-06-03T08:29:00Z</dcterms:modified>
</cp:coreProperties>
</file>