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66E8" w14:textId="77777777" w:rsidR="00D1625B" w:rsidRDefault="00D1625B" w:rsidP="00591F76">
      <w:pPr>
        <w:jc w:val="center"/>
      </w:pPr>
    </w:p>
    <w:p w14:paraId="25E0BE08" w14:textId="00A7555A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635733">
        <w:rPr>
          <w:b/>
        </w:rPr>
        <w:t>: Demichele Chiara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="00635733">
        <w:rPr>
          <w:b/>
        </w:rPr>
        <w:t>: Inglese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635733">
        <w:rPr>
          <w:b/>
        </w:rPr>
        <w:t>: 2Bp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75E19273" w14:textId="77777777" w:rsidR="00635733" w:rsidRPr="00675BE8" w:rsidRDefault="00635733" w:rsidP="00635733">
      <w:pPr>
        <w:rPr>
          <w:b/>
          <w:bCs/>
        </w:rPr>
      </w:pPr>
      <w:r w:rsidRPr="00675BE8">
        <w:rPr>
          <w:b/>
          <w:bCs/>
        </w:rPr>
        <w:t xml:space="preserve">Unit 11: </w:t>
      </w:r>
    </w:p>
    <w:p w14:paraId="69BC4F0B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Grammar Present Simple vs present continuous (revision); Past Simple (revision); Question tags.</w:t>
      </w:r>
    </w:p>
    <w:p w14:paraId="78315034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Vocabulary: Holiday activities and places; Weather. </w:t>
      </w:r>
    </w:p>
    <w:p w14:paraId="16DEDAB9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Functions: Showing interest.</w:t>
      </w:r>
    </w:p>
    <w:p w14:paraId="7E799A09" w14:textId="77777777" w:rsidR="00635733" w:rsidRPr="00D759B0" w:rsidRDefault="00635733" w:rsidP="00635733">
      <w:pPr>
        <w:rPr>
          <w:lang w:val="en-US"/>
        </w:rPr>
      </w:pPr>
    </w:p>
    <w:p w14:paraId="1A173944" w14:textId="77777777" w:rsidR="00635733" w:rsidRPr="00D759B0" w:rsidRDefault="00635733" w:rsidP="00635733">
      <w:pPr>
        <w:rPr>
          <w:b/>
          <w:bCs/>
          <w:lang w:val="en-US"/>
        </w:rPr>
      </w:pPr>
      <w:r w:rsidRPr="00D759B0">
        <w:rPr>
          <w:b/>
          <w:bCs/>
          <w:lang w:val="en-US"/>
        </w:rPr>
        <w:t xml:space="preserve">Unit 12: </w:t>
      </w:r>
    </w:p>
    <w:p w14:paraId="07FCB20F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Grammar: Future with the present continuous; Future with the present simple; be going to for intentions; Vocabulary Money; Future time expressions.</w:t>
      </w:r>
    </w:p>
    <w:p w14:paraId="0447A073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Functions Planning an event.</w:t>
      </w:r>
    </w:p>
    <w:p w14:paraId="4AE31BB1" w14:textId="77777777" w:rsidR="00635733" w:rsidRPr="00D759B0" w:rsidRDefault="00635733" w:rsidP="00635733">
      <w:pPr>
        <w:rPr>
          <w:lang w:val="en-US"/>
        </w:rPr>
      </w:pPr>
    </w:p>
    <w:p w14:paraId="05AA2CD2" w14:textId="77777777" w:rsidR="00635733" w:rsidRPr="00D759B0" w:rsidRDefault="00635733" w:rsidP="00635733">
      <w:pPr>
        <w:rPr>
          <w:b/>
          <w:bCs/>
          <w:lang w:val="en-US"/>
        </w:rPr>
      </w:pPr>
      <w:r w:rsidRPr="00D759B0">
        <w:rPr>
          <w:b/>
          <w:bCs/>
          <w:lang w:val="en-US"/>
        </w:rPr>
        <w:t xml:space="preserve">Unit 13: </w:t>
      </w:r>
    </w:p>
    <w:p w14:paraId="6C862DC2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Grammar: Be going to for predictions; Will for predictions and future facts; May or might for possibility in the future; Will for immediate or instant reactions.</w:t>
      </w:r>
    </w:p>
    <w:p w14:paraId="72965187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Vocabulary: The natural world; Animals; Ecology. </w:t>
      </w:r>
    </w:p>
    <w:p w14:paraId="0BC29105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Functions: Making a presentation.</w:t>
      </w:r>
    </w:p>
    <w:p w14:paraId="424232BA" w14:textId="77777777" w:rsidR="00635733" w:rsidRPr="00D759B0" w:rsidRDefault="00635733" w:rsidP="00635733">
      <w:pPr>
        <w:rPr>
          <w:lang w:val="en-US"/>
        </w:rPr>
      </w:pPr>
    </w:p>
    <w:p w14:paraId="00A0CF1C" w14:textId="77777777" w:rsidR="00635733" w:rsidRPr="00D759B0" w:rsidRDefault="00635733" w:rsidP="00635733">
      <w:pPr>
        <w:rPr>
          <w:b/>
          <w:bCs/>
          <w:lang w:val="en-US"/>
        </w:rPr>
      </w:pPr>
      <w:r w:rsidRPr="00D759B0">
        <w:rPr>
          <w:b/>
          <w:bCs/>
          <w:lang w:val="en-US"/>
        </w:rPr>
        <w:t xml:space="preserve">Unit 14: </w:t>
      </w:r>
    </w:p>
    <w:p w14:paraId="343607DD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Grammar: Zero and first conditional.</w:t>
      </w:r>
    </w:p>
    <w:p w14:paraId="17D886F3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Vocabulary: crime.</w:t>
      </w:r>
    </w:p>
    <w:p w14:paraId="68BDD933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Functions: Describing what happened. </w:t>
      </w:r>
    </w:p>
    <w:p w14:paraId="56427592" w14:textId="77777777" w:rsidR="00635733" w:rsidRPr="00D759B0" w:rsidRDefault="00635733" w:rsidP="00635733">
      <w:pPr>
        <w:rPr>
          <w:lang w:val="en-US"/>
        </w:rPr>
      </w:pPr>
    </w:p>
    <w:p w14:paraId="4EA543D2" w14:textId="77777777" w:rsidR="00635733" w:rsidRPr="00D759B0" w:rsidRDefault="00635733" w:rsidP="00635733">
      <w:pPr>
        <w:rPr>
          <w:b/>
          <w:bCs/>
          <w:lang w:val="en-US"/>
        </w:rPr>
      </w:pPr>
      <w:r w:rsidRPr="00D759B0">
        <w:rPr>
          <w:b/>
          <w:bCs/>
          <w:lang w:val="en-US"/>
        </w:rPr>
        <w:t xml:space="preserve">Unit 15: </w:t>
      </w:r>
    </w:p>
    <w:p w14:paraId="3527AAB4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>Grammar: Must and should; have to/don't have to; adjectives and comparative adverbs.</w:t>
      </w:r>
    </w:p>
    <w:p w14:paraId="4DCC85F2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Vocabulary: Parts of the body; illnesses. </w:t>
      </w:r>
    </w:p>
    <w:p w14:paraId="3A3B647D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Functions: talking about illnesses; giving, accepting, rejecting advice. </w:t>
      </w:r>
    </w:p>
    <w:p w14:paraId="138AE581" w14:textId="77777777" w:rsidR="00635733" w:rsidRPr="00D759B0" w:rsidRDefault="00635733" w:rsidP="00635733">
      <w:pPr>
        <w:rPr>
          <w:lang w:val="en-US"/>
        </w:rPr>
      </w:pPr>
    </w:p>
    <w:p w14:paraId="52935463" w14:textId="77777777" w:rsidR="00635733" w:rsidRPr="00D759B0" w:rsidRDefault="00635733" w:rsidP="00635733">
      <w:pPr>
        <w:rPr>
          <w:b/>
          <w:bCs/>
          <w:lang w:val="en-US"/>
        </w:rPr>
      </w:pPr>
      <w:r w:rsidRPr="00D759B0">
        <w:rPr>
          <w:b/>
          <w:bCs/>
          <w:lang w:val="en-US"/>
        </w:rPr>
        <w:t xml:space="preserve">Unit 16: </w:t>
      </w:r>
    </w:p>
    <w:p w14:paraId="79194196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Grammar: Present Perfect. Form and use, Present Perfect with ever and never. Irregular verbs (all forms); Present Perfect: Have been/ have gone; Present Perfect with just, already, yet. </w:t>
      </w:r>
    </w:p>
    <w:p w14:paraId="58F61FB6" w14:textId="77777777" w:rsidR="00635733" w:rsidRPr="00D759B0" w:rsidRDefault="00635733" w:rsidP="00635733">
      <w:pPr>
        <w:rPr>
          <w:lang w:val="en-US"/>
        </w:rPr>
      </w:pPr>
      <w:r w:rsidRPr="00D759B0">
        <w:rPr>
          <w:lang w:val="en-US"/>
        </w:rPr>
        <w:t xml:space="preserve">Vocabulary: travel. </w:t>
      </w:r>
    </w:p>
    <w:p w14:paraId="752B6B7F" w14:textId="77777777" w:rsidR="00635733" w:rsidRPr="00D759B0" w:rsidRDefault="00635733" w:rsidP="00635733">
      <w:pPr>
        <w:rPr>
          <w:rFonts w:eastAsia="Apple SD Gothic Neo" w:cs="Verdana"/>
          <w:b/>
          <w:bCs/>
          <w:lang w:val="en-US"/>
        </w:rPr>
      </w:pPr>
      <w:r w:rsidRPr="00D759B0">
        <w:rPr>
          <w:lang w:val="en-US"/>
        </w:rPr>
        <w:t>Functions: talking on the phone.</w:t>
      </w:r>
    </w:p>
    <w:p w14:paraId="1DC7D3EF" w14:textId="77777777" w:rsidR="00635733" w:rsidRPr="00D759B0" w:rsidRDefault="00635733" w:rsidP="00635733">
      <w:pPr>
        <w:rPr>
          <w:rFonts w:eastAsia="Apple SD Gothic Neo" w:cs="Verdana"/>
          <w:b/>
          <w:bCs/>
          <w:lang w:val="en-US"/>
        </w:rPr>
      </w:pPr>
    </w:p>
    <w:p w14:paraId="161A47C7" w14:textId="77777777" w:rsidR="00635733" w:rsidRPr="00D759B0" w:rsidRDefault="00635733" w:rsidP="00635733">
      <w:pPr>
        <w:rPr>
          <w:rFonts w:eastAsia="Apple SD Gothic Neo"/>
          <w:b/>
          <w:bCs/>
          <w:lang w:val="en-US"/>
        </w:rPr>
      </w:pPr>
      <w:r w:rsidRPr="00D759B0">
        <w:rPr>
          <w:rFonts w:eastAsia="Apple SD Gothic Neo"/>
          <w:b/>
          <w:bCs/>
          <w:lang w:val="en-US"/>
        </w:rPr>
        <w:t xml:space="preserve">Unit 17: </w:t>
      </w:r>
    </w:p>
    <w:p w14:paraId="09404981" w14:textId="77777777" w:rsidR="00635733" w:rsidRPr="00D759B0" w:rsidRDefault="00635733" w:rsidP="00635733">
      <w:pPr>
        <w:rPr>
          <w:rFonts w:eastAsia="Apple SD Gothic Neo"/>
          <w:lang w:val="en-US"/>
        </w:rPr>
      </w:pPr>
      <w:r w:rsidRPr="00D759B0">
        <w:rPr>
          <w:rFonts w:eastAsia="Apple SD Gothic Neo"/>
          <w:lang w:val="en-US"/>
        </w:rPr>
        <w:t>Grammar: -ed and -</w:t>
      </w:r>
      <w:proofErr w:type="spellStart"/>
      <w:r w:rsidRPr="00D759B0">
        <w:rPr>
          <w:rFonts w:eastAsia="Apple SD Gothic Neo"/>
          <w:lang w:val="en-US"/>
        </w:rPr>
        <w:t>ing</w:t>
      </w:r>
      <w:proofErr w:type="spellEnd"/>
      <w:r w:rsidRPr="00D759B0">
        <w:rPr>
          <w:rFonts w:eastAsia="Apple SD Gothic Neo"/>
          <w:lang w:val="en-US"/>
        </w:rPr>
        <w:t xml:space="preserve"> adjectives; Present Perfect: for/since; Present Perfect vs Past Simple. </w:t>
      </w:r>
    </w:p>
    <w:p w14:paraId="025093C9" w14:textId="77777777" w:rsidR="00635733" w:rsidRPr="00D759B0" w:rsidRDefault="00635733" w:rsidP="00635733">
      <w:pPr>
        <w:rPr>
          <w:rFonts w:eastAsia="Apple SD Gothic Neo"/>
          <w:lang w:val="en-US"/>
        </w:rPr>
      </w:pPr>
      <w:r w:rsidRPr="00D759B0">
        <w:rPr>
          <w:rFonts w:eastAsia="Apple SD Gothic Neo"/>
          <w:lang w:val="en-US"/>
        </w:rPr>
        <w:t xml:space="preserve">Vocabulary: emotions; relationships. </w:t>
      </w:r>
    </w:p>
    <w:p w14:paraId="68424927" w14:textId="77777777" w:rsidR="00635733" w:rsidRPr="00D759B0" w:rsidRDefault="00635733" w:rsidP="00635733">
      <w:pPr>
        <w:rPr>
          <w:rFonts w:eastAsia="Apple SD Gothic Neo"/>
          <w:lang w:val="en-US"/>
        </w:rPr>
      </w:pPr>
      <w:r w:rsidRPr="00D759B0">
        <w:rPr>
          <w:rFonts w:eastAsia="Apple SD Gothic Neo"/>
          <w:lang w:val="en-US"/>
        </w:rPr>
        <w:t xml:space="preserve">Functions: Expressing sympathy. </w:t>
      </w:r>
    </w:p>
    <w:p w14:paraId="51FD53C8" w14:textId="77777777" w:rsidR="00635733" w:rsidRPr="00D759B0" w:rsidRDefault="00635733" w:rsidP="00635733">
      <w:pPr>
        <w:rPr>
          <w:rFonts w:eastAsia="Apple SD Gothic Neo"/>
          <w:lang w:val="en-US"/>
        </w:rPr>
      </w:pPr>
    </w:p>
    <w:p w14:paraId="7E83FEBD" w14:textId="77777777" w:rsidR="00635733" w:rsidRPr="00D759B0" w:rsidRDefault="00635733" w:rsidP="00635733">
      <w:pPr>
        <w:rPr>
          <w:rFonts w:eastAsia="Apple SD Gothic Neo"/>
          <w:b/>
          <w:bCs/>
          <w:lang w:val="en-US"/>
        </w:rPr>
      </w:pPr>
      <w:r w:rsidRPr="00D759B0">
        <w:rPr>
          <w:rFonts w:eastAsia="Apple SD Gothic Neo"/>
          <w:b/>
          <w:bCs/>
          <w:lang w:val="en-US"/>
        </w:rPr>
        <w:t xml:space="preserve">Unit 18: </w:t>
      </w:r>
    </w:p>
    <w:p w14:paraId="28D085C2" w14:textId="77777777" w:rsidR="00635733" w:rsidRPr="00D759B0" w:rsidRDefault="00635733" w:rsidP="00635733">
      <w:pPr>
        <w:rPr>
          <w:rFonts w:eastAsia="Apple SD Gothic Neo"/>
          <w:lang w:val="en-US"/>
        </w:rPr>
      </w:pPr>
      <w:r w:rsidRPr="00D759B0">
        <w:rPr>
          <w:rFonts w:eastAsia="Apple SD Gothic Neo"/>
          <w:lang w:val="en-US"/>
        </w:rPr>
        <w:t xml:space="preserve">Grammar Used to; Past Continuous; Past Simple vs Past Continuous; Vocabulary Communication and technology; Social networks. </w:t>
      </w:r>
    </w:p>
    <w:p w14:paraId="62A828EF" w14:textId="77777777" w:rsidR="00635733" w:rsidRPr="00D759B0" w:rsidRDefault="00635733" w:rsidP="00635733">
      <w:pPr>
        <w:rPr>
          <w:rFonts w:eastAsia="Apple SD Gothic Neo" w:cs="Verdana"/>
          <w:b/>
          <w:bCs/>
          <w:lang w:val="en-US"/>
        </w:rPr>
      </w:pPr>
      <w:r w:rsidRPr="00D759B0">
        <w:rPr>
          <w:rFonts w:eastAsia="Apple SD Gothic Neo"/>
          <w:lang w:val="en-US"/>
        </w:rPr>
        <w:t>Functions: Talking about the past; Telling a story.</w:t>
      </w:r>
    </w:p>
    <w:p w14:paraId="68374146" w14:textId="77777777" w:rsidR="00635733" w:rsidRDefault="00635733" w:rsidP="00635733">
      <w:pPr>
        <w:rPr>
          <w:lang w:val="en-US"/>
        </w:rPr>
      </w:pPr>
    </w:p>
    <w:p w14:paraId="4EC63A43" w14:textId="77777777" w:rsidR="00675BE8" w:rsidRPr="00162093" w:rsidRDefault="00675BE8" w:rsidP="00675BE8">
      <w:r w:rsidRPr="00162093">
        <w:t xml:space="preserve">EDUCAZIONE CIVICA: </w:t>
      </w:r>
      <w:proofErr w:type="spellStart"/>
      <w:r w:rsidRPr="00162093">
        <w:t>Imagining</w:t>
      </w:r>
      <w:proofErr w:type="spellEnd"/>
      <w:r w:rsidRPr="00162093">
        <w:t xml:space="preserve"> pea</w:t>
      </w:r>
      <w:r>
        <w:t xml:space="preserve">ce! </w:t>
      </w:r>
    </w:p>
    <w:p w14:paraId="5D778F6D" w14:textId="77777777" w:rsidR="00675BE8" w:rsidRPr="00D759B0" w:rsidRDefault="00675BE8" w:rsidP="00635733">
      <w:pPr>
        <w:rPr>
          <w:lang w:val="en-US"/>
        </w:rPr>
      </w:pPr>
    </w:p>
    <w:p w14:paraId="2ACFFC36" w14:textId="77777777" w:rsidR="00635733" w:rsidRPr="00D759B0" w:rsidRDefault="00635733" w:rsidP="00635733">
      <w:r w:rsidRPr="00D759B0">
        <w:t xml:space="preserve">Bergamo, </w:t>
      </w:r>
    </w:p>
    <w:p w14:paraId="080B7F09" w14:textId="77777777" w:rsidR="00635733" w:rsidRPr="00D759B0" w:rsidRDefault="00635733" w:rsidP="00635733">
      <w:r w:rsidRPr="00D759B0">
        <w:t>08/06/2024</w:t>
      </w:r>
    </w:p>
    <w:p w14:paraId="31FFDD2D" w14:textId="4CCC9C86" w:rsidR="001C32DE" w:rsidRPr="00591F76" w:rsidRDefault="001C32DE" w:rsidP="00591F76"/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83DA3" w14:textId="77777777" w:rsidR="00202D24" w:rsidRDefault="00202D24" w:rsidP="00286586">
      <w:r>
        <w:separator/>
      </w:r>
    </w:p>
  </w:endnote>
  <w:endnote w:type="continuationSeparator" w:id="0">
    <w:p w14:paraId="38A864BC" w14:textId="77777777" w:rsidR="00202D24" w:rsidRDefault="00202D24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SD Gothic Neo">
    <w:altName w:val="Apple SD Gothic Neo"/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6AA11" w14:textId="77777777" w:rsidR="00202D24" w:rsidRDefault="00202D24" w:rsidP="00286586">
      <w:r>
        <w:separator/>
      </w:r>
    </w:p>
  </w:footnote>
  <w:footnote w:type="continuationSeparator" w:id="0">
    <w:p w14:paraId="0D76E293" w14:textId="77777777" w:rsidR="00202D24" w:rsidRDefault="00202D24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779640052">
    <w:abstractNumId w:val="2"/>
  </w:num>
  <w:num w:numId="2" w16cid:durableId="1280448690">
    <w:abstractNumId w:val="9"/>
  </w:num>
  <w:num w:numId="3" w16cid:durableId="1593469061">
    <w:abstractNumId w:val="11"/>
  </w:num>
  <w:num w:numId="4" w16cid:durableId="1593852303">
    <w:abstractNumId w:val="6"/>
  </w:num>
  <w:num w:numId="5" w16cid:durableId="263196598">
    <w:abstractNumId w:val="7"/>
  </w:num>
  <w:num w:numId="6" w16cid:durableId="1206603040">
    <w:abstractNumId w:val="0"/>
  </w:num>
  <w:num w:numId="7" w16cid:durableId="1185634499">
    <w:abstractNumId w:val="13"/>
  </w:num>
  <w:num w:numId="8" w16cid:durableId="1259631110">
    <w:abstractNumId w:val="10"/>
  </w:num>
  <w:num w:numId="9" w16cid:durableId="1538085533">
    <w:abstractNumId w:val="3"/>
  </w:num>
  <w:num w:numId="10" w16cid:durableId="2116438801">
    <w:abstractNumId w:val="14"/>
  </w:num>
  <w:num w:numId="11" w16cid:durableId="1183973951">
    <w:abstractNumId w:val="1"/>
  </w:num>
  <w:num w:numId="12" w16cid:durableId="1362054851">
    <w:abstractNumId w:val="20"/>
  </w:num>
  <w:num w:numId="13" w16cid:durableId="1416826635">
    <w:abstractNumId w:val="12"/>
  </w:num>
  <w:num w:numId="14" w16cid:durableId="902642283">
    <w:abstractNumId w:val="16"/>
  </w:num>
  <w:num w:numId="15" w16cid:durableId="1140344376">
    <w:abstractNumId w:val="4"/>
  </w:num>
  <w:num w:numId="16" w16cid:durableId="1586955289">
    <w:abstractNumId w:val="21"/>
  </w:num>
  <w:num w:numId="17" w16cid:durableId="390664625">
    <w:abstractNumId w:val="19"/>
  </w:num>
  <w:num w:numId="18" w16cid:durableId="927153252">
    <w:abstractNumId w:val="18"/>
  </w:num>
  <w:num w:numId="19" w16cid:durableId="712272068">
    <w:abstractNumId w:val="5"/>
  </w:num>
  <w:num w:numId="20" w16cid:durableId="1844851531">
    <w:abstractNumId w:val="15"/>
  </w:num>
  <w:num w:numId="21" w16cid:durableId="1280377730">
    <w:abstractNumId w:val="17"/>
  </w:num>
  <w:num w:numId="22" w16cid:durableId="10022721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75F9"/>
    <w:rsid w:val="00181565"/>
    <w:rsid w:val="00185D90"/>
    <w:rsid w:val="001C32DE"/>
    <w:rsid w:val="001F3D61"/>
    <w:rsid w:val="00202D24"/>
    <w:rsid w:val="00283E08"/>
    <w:rsid w:val="00286586"/>
    <w:rsid w:val="00296FF3"/>
    <w:rsid w:val="0035344C"/>
    <w:rsid w:val="003D4EFD"/>
    <w:rsid w:val="003E1C00"/>
    <w:rsid w:val="00415B8E"/>
    <w:rsid w:val="004A39D4"/>
    <w:rsid w:val="004B5A17"/>
    <w:rsid w:val="00511658"/>
    <w:rsid w:val="00591F76"/>
    <w:rsid w:val="005E4B99"/>
    <w:rsid w:val="00635733"/>
    <w:rsid w:val="00675BE8"/>
    <w:rsid w:val="00686F17"/>
    <w:rsid w:val="006D75D2"/>
    <w:rsid w:val="008309BA"/>
    <w:rsid w:val="00835F01"/>
    <w:rsid w:val="00866BD4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210BB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C:\Programmi\Microsoft Office\Modelli\modello1.dot</Template>
  <TotalTime>2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Microsoft Office User</cp:lastModifiedBy>
  <cp:revision>3</cp:revision>
  <cp:lastPrinted>2023-05-11T05:20:00Z</cp:lastPrinted>
  <dcterms:created xsi:type="dcterms:W3CDTF">2024-06-03T08:17:00Z</dcterms:created>
  <dcterms:modified xsi:type="dcterms:W3CDTF">2024-06-03T08:30:00Z</dcterms:modified>
</cp:coreProperties>
</file>