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866E8" w14:textId="77777777" w:rsidR="00D1625B" w:rsidRDefault="00D1625B" w:rsidP="00591F76">
      <w:pPr>
        <w:jc w:val="center"/>
      </w:pPr>
    </w:p>
    <w:p w14:paraId="25E0BE08" w14:textId="77031A0D" w:rsidR="00D1625B" w:rsidRPr="00591F76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357D76">
        <w:rPr>
          <w:b/>
        </w:rPr>
        <w:t>: Demichele Chiara</w:t>
      </w:r>
      <w:r w:rsidR="00511658" w:rsidRPr="00591F76">
        <w:rPr>
          <w:b/>
        </w:rPr>
        <w:tab/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686F17" w:rsidRPr="00591F76">
        <w:rPr>
          <w:b/>
        </w:rPr>
        <w:t>DISCIPLINA</w:t>
      </w:r>
      <w:r w:rsidR="00357D76">
        <w:rPr>
          <w:b/>
        </w:rPr>
        <w:t>: Inglese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511658" w:rsidRPr="00591F76">
        <w:rPr>
          <w:b/>
        </w:rPr>
        <w:tab/>
      </w:r>
      <w:r w:rsidRPr="00591F76">
        <w:rPr>
          <w:b/>
        </w:rPr>
        <w:t>CLASSE</w:t>
      </w:r>
      <w:r w:rsidR="00357D76">
        <w:rPr>
          <w:b/>
        </w:rPr>
        <w:t>: 3Bp</w:t>
      </w:r>
    </w:p>
    <w:p w14:paraId="39E6F406" w14:textId="77777777" w:rsidR="00D1625B" w:rsidRPr="00591F76" w:rsidRDefault="00D1625B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7FD4B0AA" w14:textId="77777777" w:rsidR="00511658" w:rsidRPr="00591F76" w:rsidRDefault="00511658" w:rsidP="00591F76">
      <w:pPr>
        <w:rPr>
          <w:u w:val="single"/>
        </w:rPr>
      </w:pPr>
    </w:p>
    <w:p w14:paraId="26CCEB80" w14:textId="77777777" w:rsidR="00357D76" w:rsidRPr="006F4059" w:rsidRDefault="00357D76" w:rsidP="00357D76">
      <w:pPr>
        <w:tabs>
          <w:tab w:val="left" w:pos="1658"/>
        </w:tabs>
        <w:spacing w:before="101"/>
        <w:ind w:left="242"/>
        <w:rPr>
          <w:lang w:val="en-US"/>
        </w:rPr>
      </w:pPr>
      <w:r w:rsidRPr="00357D76">
        <w:rPr>
          <w:b/>
          <w:u w:val="thick"/>
        </w:rPr>
        <w:t>TESTI</w:t>
      </w:r>
      <w:r w:rsidRPr="00357D76">
        <w:rPr>
          <w:b/>
        </w:rPr>
        <w:t>:</w:t>
      </w:r>
      <w:r w:rsidRPr="00357D76">
        <w:rPr>
          <w:b/>
        </w:rPr>
        <w:tab/>
        <w:t>IN</w:t>
      </w:r>
      <w:r w:rsidRPr="00357D76">
        <w:rPr>
          <w:b/>
          <w:spacing w:val="-2"/>
        </w:rPr>
        <w:t xml:space="preserve"> </w:t>
      </w:r>
      <w:r w:rsidRPr="00357D76">
        <w:rPr>
          <w:b/>
        </w:rPr>
        <w:t>TIME 2</w:t>
      </w:r>
      <w:r w:rsidRPr="00357D76">
        <w:rPr>
          <w:b/>
          <w:spacing w:val="-2"/>
        </w:rPr>
        <w:t xml:space="preserve"> </w:t>
      </w:r>
      <w:r w:rsidRPr="00357D76">
        <w:rPr>
          <w:b/>
        </w:rPr>
        <w:t>–</w:t>
      </w:r>
      <w:r w:rsidRPr="00357D76">
        <w:rPr>
          <w:b/>
          <w:spacing w:val="-2"/>
        </w:rPr>
        <w:t xml:space="preserve"> </w:t>
      </w:r>
      <w:r w:rsidRPr="00357D76">
        <w:t>ed.</w:t>
      </w:r>
      <w:r w:rsidRPr="00357D76">
        <w:rPr>
          <w:spacing w:val="-1"/>
        </w:rPr>
        <w:t xml:space="preserve"> </w:t>
      </w:r>
      <w:r w:rsidRPr="006F4059">
        <w:rPr>
          <w:lang w:val="en-US"/>
        </w:rPr>
        <w:t>DEA</w:t>
      </w:r>
      <w:r w:rsidRPr="006F4059">
        <w:rPr>
          <w:spacing w:val="-2"/>
          <w:lang w:val="en-US"/>
        </w:rPr>
        <w:t xml:space="preserve"> </w:t>
      </w:r>
      <w:r w:rsidRPr="006F4059">
        <w:rPr>
          <w:lang w:val="en-US"/>
        </w:rPr>
        <w:t>Scuola-</w:t>
      </w:r>
      <w:r w:rsidRPr="006F4059">
        <w:rPr>
          <w:spacing w:val="-2"/>
          <w:lang w:val="en-US"/>
        </w:rPr>
        <w:t xml:space="preserve"> </w:t>
      </w:r>
      <w:r w:rsidRPr="006F4059">
        <w:rPr>
          <w:lang w:val="en-US"/>
        </w:rPr>
        <w:t>Black</w:t>
      </w:r>
      <w:r w:rsidRPr="006F4059">
        <w:rPr>
          <w:spacing w:val="-2"/>
          <w:lang w:val="en-US"/>
        </w:rPr>
        <w:t xml:space="preserve"> </w:t>
      </w:r>
      <w:r w:rsidRPr="006F4059">
        <w:rPr>
          <w:lang w:val="en-US"/>
        </w:rPr>
        <w:t>Cat</w:t>
      </w:r>
    </w:p>
    <w:p w14:paraId="1E735642" w14:textId="77777777" w:rsidR="00357D76" w:rsidRPr="00357D76" w:rsidRDefault="00357D76" w:rsidP="00357D76">
      <w:pPr>
        <w:spacing w:before="1" w:line="266" w:lineRule="exact"/>
        <w:ind w:left="1658"/>
        <w:rPr>
          <w:lang w:val="en-US"/>
        </w:rPr>
      </w:pPr>
      <w:r w:rsidRPr="00357D76">
        <w:rPr>
          <w:b/>
          <w:lang w:val="en-US"/>
        </w:rPr>
        <w:t>Grammar</w:t>
      </w:r>
      <w:r w:rsidRPr="00357D76">
        <w:rPr>
          <w:b/>
          <w:spacing w:val="-4"/>
          <w:lang w:val="en-US"/>
        </w:rPr>
        <w:t xml:space="preserve"> </w:t>
      </w:r>
      <w:r w:rsidRPr="00357D76">
        <w:rPr>
          <w:b/>
          <w:lang w:val="en-US"/>
        </w:rPr>
        <w:t>Files</w:t>
      </w:r>
      <w:r w:rsidRPr="00357D76">
        <w:rPr>
          <w:b/>
          <w:spacing w:val="-2"/>
          <w:lang w:val="en-US"/>
        </w:rPr>
        <w:t xml:space="preserve"> </w:t>
      </w:r>
      <w:r w:rsidRPr="00357D76">
        <w:rPr>
          <w:lang w:val="en-US"/>
        </w:rPr>
        <w:t>Ed.</w:t>
      </w:r>
      <w:r w:rsidRPr="00357D76">
        <w:rPr>
          <w:spacing w:val="-4"/>
          <w:lang w:val="en-US"/>
        </w:rPr>
        <w:t xml:space="preserve"> </w:t>
      </w:r>
      <w:r w:rsidRPr="00357D76">
        <w:rPr>
          <w:lang w:val="en-US"/>
        </w:rPr>
        <w:t>Green</w:t>
      </w:r>
      <w:r w:rsidRPr="00357D76">
        <w:rPr>
          <w:spacing w:val="-3"/>
          <w:lang w:val="en-US"/>
        </w:rPr>
        <w:t xml:space="preserve"> </w:t>
      </w:r>
      <w:r w:rsidRPr="00357D76">
        <w:rPr>
          <w:lang w:val="en-US"/>
        </w:rPr>
        <w:t>Edition</w:t>
      </w:r>
      <w:r w:rsidRPr="00357D76">
        <w:rPr>
          <w:spacing w:val="-4"/>
          <w:lang w:val="en-US"/>
        </w:rPr>
        <w:t xml:space="preserve"> </w:t>
      </w:r>
      <w:r w:rsidRPr="00357D76">
        <w:rPr>
          <w:lang w:val="en-US"/>
        </w:rPr>
        <w:t>Trinity</w:t>
      </w:r>
      <w:r w:rsidRPr="00357D76">
        <w:rPr>
          <w:spacing w:val="-4"/>
          <w:lang w:val="en-US"/>
        </w:rPr>
        <w:t xml:space="preserve"> </w:t>
      </w:r>
      <w:r w:rsidRPr="00357D76">
        <w:rPr>
          <w:lang w:val="en-US"/>
        </w:rPr>
        <w:t>Whitebridge</w:t>
      </w:r>
    </w:p>
    <w:p w14:paraId="49C0E3C3" w14:textId="77777777" w:rsidR="00357D76" w:rsidRPr="00357D76" w:rsidRDefault="00357D76" w:rsidP="00357D76">
      <w:pPr>
        <w:spacing w:line="266" w:lineRule="exact"/>
        <w:ind w:left="1658"/>
        <w:rPr>
          <w:lang w:val="en-US"/>
        </w:rPr>
      </w:pPr>
      <w:r w:rsidRPr="00357D76">
        <w:rPr>
          <w:b/>
          <w:lang w:val="en-US"/>
        </w:rPr>
        <w:t>New Farming</w:t>
      </w:r>
      <w:r w:rsidRPr="00357D76">
        <w:rPr>
          <w:b/>
          <w:spacing w:val="-4"/>
          <w:lang w:val="en-US"/>
        </w:rPr>
        <w:t xml:space="preserve"> </w:t>
      </w:r>
      <w:r w:rsidRPr="00357D76">
        <w:rPr>
          <w:b/>
          <w:lang w:val="en-US"/>
        </w:rPr>
        <w:t>the</w:t>
      </w:r>
      <w:r w:rsidRPr="00357D76">
        <w:rPr>
          <w:b/>
          <w:spacing w:val="-3"/>
          <w:lang w:val="en-US"/>
        </w:rPr>
        <w:t xml:space="preserve"> </w:t>
      </w:r>
      <w:r w:rsidRPr="00357D76">
        <w:rPr>
          <w:b/>
          <w:lang w:val="en-US"/>
        </w:rPr>
        <w:t>future</w:t>
      </w:r>
      <w:r w:rsidRPr="00357D76">
        <w:rPr>
          <w:b/>
          <w:spacing w:val="-3"/>
          <w:lang w:val="en-US"/>
        </w:rPr>
        <w:t xml:space="preserve"> </w:t>
      </w:r>
      <w:r w:rsidRPr="00357D76">
        <w:rPr>
          <w:b/>
          <w:lang w:val="en-US"/>
        </w:rPr>
        <w:t>–</w:t>
      </w:r>
      <w:r w:rsidRPr="00357D76">
        <w:rPr>
          <w:b/>
          <w:spacing w:val="-3"/>
          <w:lang w:val="en-US"/>
        </w:rPr>
        <w:t xml:space="preserve"> </w:t>
      </w:r>
      <w:r w:rsidRPr="00357D76">
        <w:rPr>
          <w:lang w:val="en-US"/>
        </w:rPr>
        <w:t>ed.</w:t>
      </w:r>
      <w:r w:rsidRPr="00357D76">
        <w:rPr>
          <w:spacing w:val="-3"/>
          <w:lang w:val="en-US"/>
        </w:rPr>
        <w:t xml:space="preserve"> </w:t>
      </w:r>
      <w:r w:rsidRPr="00357D76">
        <w:rPr>
          <w:lang w:val="en-US"/>
        </w:rPr>
        <w:t>Trinity</w:t>
      </w:r>
      <w:r w:rsidRPr="00357D76">
        <w:rPr>
          <w:spacing w:val="-3"/>
          <w:lang w:val="en-US"/>
        </w:rPr>
        <w:t xml:space="preserve"> </w:t>
      </w:r>
      <w:r w:rsidRPr="00357D76">
        <w:rPr>
          <w:lang w:val="en-US"/>
        </w:rPr>
        <w:t>Whitebridge</w:t>
      </w:r>
    </w:p>
    <w:p w14:paraId="07EE9C1D" w14:textId="77777777" w:rsidR="00357D76" w:rsidRPr="00357D76" w:rsidRDefault="00357D76" w:rsidP="00357D76">
      <w:pPr>
        <w:pStyle w:val="Corpotesto"/>
        <w:spacing w:before="1"/>
        <w:rPr>
          <w:sz w:val="20"/>
          <w:lang w:val="en-US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9"/>
        <w:gridCol w:w="4963"/>
      </w:tblGrid>
      <w:tr w:rsidR="00357D76" w:rsidRPr="00357D76" w14:paraId="2724EDE2" w14:textId="77777777" w:rsidTr="00633EFB">
        <w:trPr>
          <w:trHeight w:val="268"/>
        </w:trPr>
        <w:tc>
          <w:tcPr>
            <w:tcW w:w="5309" w:type="dxa"/>
          </w:tcPr>
          <w:p w14:paraId="67E7CA11" w14:textId="77777777" w:rsidR="00357D76" w:rsidRPr="00357D76" w:rsidRDefault="00357D76" w:rsidP="00633EFB">
            <w:pPr>
              <w:pStyle w:val="TableParagraph"/>
              <w:spacing w:line="248" w:lineRule="exact"/>
              <w:rPr>
                <w:rFonts w:ascii="Verdana" w:hAnsi="Verdana"/>
                <w:b/>
                <w:sz w:val="20"/>
                <w:szCs w:val="20"/>
              </w:rPr>
            </w:pPr>
            <w:r w:rsidRPr="00357D76">
              <w:rPr>
                <w:rFonts w:ascii="Verdana" w:hAnsi="Verdana"/>
                <w:b/>
                <w:sz w:val="20"/>
                <w:szCs w:val="20"/>
              </w:rPr>
              <w:t>STRUTTURE</w:t>
            </w:r>
          </w:p>
        </w:tc>
        <w:tc>
          <w:tcPr>
            <w:tcW w:w="4963" w:type="dxa"/>
          </w:tcPr>
          <w:p w14:paraId="423FDD98" w14:textId="77777777" w:rsidR="00357D76" w:rsidRPr="00357D76" w:rsidRDefault="00357D76" w:rsidP="00633EFB">
            <w:pPr>
              <w:pStyle w:val="TableParagraph"/>
              <w:spacing w:line="248" w:lineRule="exact"/>
              <w:rPr>
                <w:rFonts w:ascii="Verdana" w:hAnsi="Verdana"/>
                <w:b/>
                <w:sz w:val="20"/>
                <w:szCs w:val="20"/>
              </w:rPr>
            </w:pPr>
            <w:r w:rsidRPr="00357D76">
              <w:rPr>
                <w:rFonts w:ascii="Verdana" w:hAnsi="Verdana"/>
                <w:b/>
                <w:sz w:val="20"/>
                <w:szCs w:val="20"/>
              </w:rPr>
              <w:t>FUNZIONI</w:t>
            </w:r>
            <w:r w:rsidRPr="00357D76">
              <w:rPr>
                <w:rFonts w:ascii="Verdana" w:hAnsi="Verdana"/>
                <w:b/>
                <w:spacing w:val="-5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b/>
                <w:sz w:val="20"/>
                <w:szCs w:val="20"/>
              </w:rPr>
              <w:t>COMUNICATIVE</w:t>
            </w:r>
          </w:p>
        </w:tc>
      </w:tr>
      <w:tr w:rsidR="00357D76" w:rsidRPr="00357D76" w14:paraId="0F875BAA" w14:textId="77777777" w:rsidTr="00633EFB">
        <w:trPr>
          <w:trHeight w:val="1934"/>
        </w:trPr>
        <w:tc>
          <w:tcPr>
            <w:tcW w:w="5309" w:type="dxa"/>
          </w:tcPr>
          <w:p w14:paraId="4EC6AC86" w14:textId="77777777" w:rsidR="00357D76" w:rsidRPr="00357D76" w:rsidRDefault="00357D76" w:rsidP="00633EFB">
            <w:pPr>
              <w:pStyle w:val="TableParagraph"/>
              <w:spacing w:line="273" w:lineRule="exact"/>
              <w:rPr>
                <w:rFonts w:ascii="Verdana" w:hAnsi="Verdana"/>
                <w:b/>
                <w:sz w:val="20"/>
                <w:szCs w:val="20"/>
              </w:rPr>
            </w:pPr>
            <w:r w:rsidRPr="00357D76">
              <w:rPr>
                <w:rFonts w:ascii="Verdana" w:hAnsi="Verdana"/>
                <w:b/>
                <w:sz w:val="20"/>
                <w:szCs w:val="20"/>
              </w:rPr>
              <w:t>Revision</w:t>
            </w:r>
            <w:r w:rsidRPr="00357D76">
              <w:rPr>
                <w:rFonts w:ascii="Verdana" w:hAnsi="Verdana"/>
                <w:b/>
                <w:spacing w:val="-1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b/>
                <w:sz w:val="20"/>
                <w:szCs w:val="20"/>
              </w:rPr>
              <w:t>UNIT</w:t>
            </w:r>
            <w:r w:rsidRPr="00357D76">
              <w:rPr>
                <w:rFonts w:ascii="Verdana" w:hAnsi="Verdana"/>
                <w:b/>
                <w:spacing w:val="-2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b/>
                <w:sz w:val="20"/>
                <w:szCs w:val="20"/>
              </w:rPr>
              <w:t>Ripasso.</w:t>
            </w:r>
          </w:p>
          <w:p w14:paraId="36D57E13" w14:textId="77777777" w:rsidR="00357D76" w:rsidRPr="00357D76" w:rsidRDefault="00357D76" w:rsidP="00633EFB">
            <w:pPr>
              <w:pStyle w:val="TableParagraph"/>
              <w:spacing w:before="2"/>
              <w:ind w:right="3349"/>
              <w:rPr>
                <w:rFonts w:ascii="Verdana" w:hAnsi="Verdana"/>
                <w:sz w:val="20"/>
                <w:szCs w:val="20"/>
              </w:rPr>
            </w:pP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Present simple</w:t>
            </w:r>
            <w:r w:rsidRPr="00357D76">
              <w:rPr>
                <w:rFonts w:ascii="Verdana" w:hAnsi="Verdana"/>
                <w:color w:val="221E1F"/>
                <w:spacing w:val="1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Present continuous</w:t>
            </w:r>
            <w:r w:rsidRPr="00357D76">
              <w:rPr>
                <w:rFonts w:ascii="Verdana" w:hAnsi="Verdana"/>
                <w:color w:val="221E1F"/>
                <w:spacing w:val="-58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Past</w:t>
            </w:r>
            <w:r w:rsidRPr="00357D76">
              <w:rPr>
                <w:rFonts w:ascii="Verdana" w:hAnsi="Verdana"/>
                <w:color w:val="221E1F"/>
                <w:spacing w:val="-1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simple</w:t>
            </w:r>
          </w:p>
          <w:p w14:paraId="3752803C" w14:textId="77777777" w:rsidR="00357D76" w:rsidRPr="00357D76" w:rsidRDefault="00357D76" w:rsidP="00633EFB">
            <w:pPr>
              <w:pStyle w:val="TableParagraph"/>
              <w:spacing w:line="242" w:lineRule="auto"/>
              <w:ind w:right="2232"/>
              <w:rPr>
                <w:rFonts w:ascii="Verdana" w:hAnsi="Verdana"/>
                <w:sz w:val="20"/>
                <w:szCs w:val="20"/>
              </w:rPr>
            </w:pP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Present perfect simple</w:t>
            </w:r>
            <w:r w:rsidRPr="00357D76">
              <w:rPr>
                <w:rFonts w:ascii="Verdana" w:hAnsi="Verdana"/>
                <w:color w:val="221E1F"/>
                <w:spacing w:val="1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Comparatives</w:t>
            </w:r>
            <w:r w:rsidRPr="00357D76">
              <w:rPr>
                <w:rFonts w:ascii="Verdana" w:hAnsi="Verdana"/>
                <w:color w:val="221E1F"/>
                <w:spacing w:val="-5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and</w:t>
            </w:r>
            <w:r w:rsidRPr="00357D76">
              <w:rPr>
                <w:rFonts w:ascii="Verdana" w:hAnsi="Verdana"/>
                <w:color w:val="221E1F"/>
                <w:spacing w:val="-4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superlatives</w:t>
            </w:r>
          </w:p>
        </w:tc>
        <w:tc>
          <w:tcPr>
            <w:tcW w:w="4963" w:type="dxa"/>
          </w:tcPr>
          <w:p w14:paraId="730E55C3" w14:textId="77777777" w:rsidR="00357D76" w:rsidRPr="00357D76" w:rsidRDefault="00357D76" w:rsidP="00633EFB">
            <w:pPr>
              <w:pStyle w:val="TableParagraph"/>
              <w:spacing w:before="7"/>
              <w:ind w:left="0"/>
              <w:rPr>
                <w:rFonts w:ascii="Verdana" w:hAnsi="Verdana"/>
                <w:sz w:val="20"/>
                <w:szCs w:val="20"/>
              </w:rPr>
            </w:pPr>
          </w:p>
          <w:p w14:paraId="07FCFD20" w14:textId="77777777" w:rsidR="00357D76" w:rsidRPr="00357D76" w:rsidRDefault="00357D76" w:rsidP="00633EFB">
            <w:pPr>
              <w:pStyle w:val="TableParagraph"/>
              <w:ind w:right="1798"/>
              <w:rPr>
                <w:rFonts w:ascii="Verdana" w:hAnsi="Verdana"/>
                <w:sz w:val="20"/>
                <w:szCs w:val="20"/>
                <w:lang w:val="it-IT"/>
              </w:rPr>
            </w:pP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Parlare di attività quotidiane</w:t>
            </w:r>
            <w:r w:rsidRPr="00357D76">
              <w:rPr>
                <w:rFonts w:ascii="Verdana" w:hAnsi="Verdana"/>
                <w:spacing w:val="1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Parlare della routine scolastica</w:t>
            </w:r>
            <w:r w:rsidRPr="00357D76">
              <w:rPr>
                <w:rFonts w:ascii="Verdana" w:hAnsi="Verdana"/>
                <w:spacing w:val="1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Parlare di vacanze già trascorse</w:t>
            </w:r>
            <w:r w:rsidRPr="00357D76">
              <w:rPr>
                <w:rFonts w:ascii="Verdana" w:hAnsi="Verdana"/>
                <w:spacing w:val="-58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Descrivere esperienze vissute</w:t>
            </w:r>
            <w:r w:rsidRPr="00357D76">
              <w:rPr>
                <w:rFonts w:ascii="Verdana" w:hAnsi="Verdana"/>
                <w:spacing w:val="1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Fare</w:t>
            </w:r>
            <w:r w:rsidRPr="00357D76">
              <w:rPr>
                <w:rFonts w:ascii="Verdana" w:hAnsi="Verdana"/>
                <w:spacing w:val="-2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confronti</w:t>
            </w:r>
          </w:p>
        </w:tc>
      </w:tr>
      <w:tr w:rsidR="00357D76" w:rsidRPr="00357D76" w14:paraId="48F63C34" w14:textId="77777777" w:rsidTr="00633EFB">
        <w:trPr>
          <w:trHeight w:val="2207"/>
        </w:trPr>
        <w:tc>
          <w:tcPr>
            <w:tcW w:w="5309" w:type="dxa"/>
          </w:tcPr>
          <w:p w14:paraId="56D45496" w14:textId="77777777" w:rsidR="00357D76" w:rsidRPr="00357D76" w:rsidRDefault="00357D76" w:rsidP="00633EFB">
            <w:pPr>
              <w:pStyle w:val="TableParagraph"/>
              <w:spacing w:line="271" w:lineRule="exact"/>
              <w:ind w:left="170"/>
              <w:rPr>
                <w:rFonts w:ascii="Verdana" w:hAnsi="Verdana"/>
                <w:b/>
                <w:sz w:val="20"/>
                <w:szCs w:val="20"/>
              </w:rPr>
            </w:pPr>
            <w:r w:rsidRPr="00357D76">
              <w:rPr>
                <w:rFonts w:ascii="Verdana" w:hAnsi="Verdana"/>
                <w:b/>
                <w:sz w:val="20"/>
                <w:szCs w:val="20"/>
              </w:rPr>
              <w:t>UNIT</w:t>
            </w:r>
            <w:r w:rsidRPr="00357D76">
              <w:rPr>
                <w:rFonts w:ascii="Verdana" w:hAnsi="Verdana"/>
                <w:b/>
                <w:spacing w:val="-1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b/>
                <w:sz w:val="20"/>
                <w:szCs w:val="20"/>
              </w:rPr>
              <w:t>1</w:t>
            </w:r>
          </w:p>
          <w:p w14:paraId="2ABDD170" w14:textId="77777777" w:rsidR="00357D76" w:rsidRPr="00357D76" w:rsidRDefault="00357D76" w:rsidP="00633EFB">
            <w:pPr>
              <w:pStyle w:val="TableParagraph"/>
              <w:spacing w:line="275" w:lineRule="exact"/>
              <w:rPr>
                <w:rFonts w:ascii="Verdana" w:hAnsi="Verdana"/>
                <w:sz w:val="20"/>
                <w:szCs w:val="20"/>
              </w:rPr>
            </w:pP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used</w:t>
            </w:r>
            <w:r w:rsidRPr="00357D76">
              <w:rPr>
                <w:rFonts w:ascii="Verdana" w:hAnsi="Verdana"/>
                <w:color w:val="221E1F"/>
                <w:spacing w:val="-1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to</w:t>
            </w:r>
          </w:p>
          <w:p w14:paraId="4F189273" w14:textId="77777777" w:rsidR="00357D76" w:rsidRPr="00357D76" w:rsidRDefault="00357D76" w:rsidP="00633EFB">
            <w:pPr>
              <w:pStyle w:val="TableParagraph"/>
              <w:spacing w:before="2" w:line="275" w:lineRule="exact"/>
              <w:rPr>
                <w:rFonts w:ascii="Verdana" w:hAnsi="Verdana"/>
                <w:sz w:val="20"/>
                <w:szCs w:val="20"/>
              </w:rPr>
            </w:pP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verbs</w:t>
            </w:r>
            <w:r w:rsidRPr="00357D76">
              <w:rPr>
                <w:rFonts w:ascii="Verdana" w:hAnsi="Verdana"/>
                <w:color w:val="221E1F"/>
                <w:spacing w:val="-1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play,</w:t>
            </w:r>
            <w:r w:rsidRPr="00357D76">
              <w:rPr>
                <w:rFonts w:ascii="Verdana" w:hAnsi="Verdana"/>
                <w:color w:val="221E1F"/>
                <w:spacing w:val="-1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do,</w:t>
            </w:r>
            <w:r w:rsidRPr="00357D76">
              <w:rPr>
                <w:rFonts w:ascii="Verdana" w:hAnsi="Verdana"/>
                <w:color w:val="221E1F"/>
                <w:spacing w:val="-1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go</w:t>
            </w:r>
          </w:p>
          <w:p w14:paraId="7CB71AAB" w14:textId="77777777" w:rsidR="00357D76" w:rsidRPr="00357D76" w:rsidRDefault="00357D76" w:rsidP="00633EFB">
            <w:pPr>
              <w:pStyle w:val="TableParagraph"/>
              <w:spacing w:line="242" w:lineRule="auto"/>
              <w:ind w:right="2240"/>
              <w:rPr>
                <w:rFonts w:ascii="Verdana" w:hAnsi="Verdana"/>
                <w:sz w:val="20"/>
                <w:szCs w:val="20"/>
              </w:rPr>
            </w:pP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Past</w:t>
            </w:r>
            <w:r w:rsidRPr="00357D76">
              <w:rPr>
                <w:rFonts w:ascii="Verdana" w:hAnsi="Verdana"/>
                <w:color w:val="221E1F"/>
                <w:spacing w:val="16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continuous:</w:t>
            </w:r>
            <w:r w:rsidRPr="00357D76">
              <w:rPr>
                <w:rFonts w:ascii="Verdana" w:hAnsi="Verdana"/>
                <w:color w:val="221E1F"/>
                <w:spacing w:val="16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all</w:t>
            </w:r>
            <w:r w:rsidRPr="00357D76">
              <w:rPr>
                <w:rFonts w:ascii="Verdana" w:hAnsi="Verdana"/>
                <w:color w:val="221E1F"/>
                <w:spacing w:val="17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forms</w:t>
            </w:r>
            <w:r w:rsidRPr="00357D76">
              <w:rPr>
                <w:rFonts w:ascii="Verdana" w:hAnsi="Verdana"/>
                <w:color w:val="221E1F"/>
                <w:spacing w:val="1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Past</w:t>
            </w:r>
            <w:r w:rsidRPr="00357D76">
              <w:rPr>
                <w:rFonts w:ascii="Verdana" w:hAnsi="Verdana"/>
                <w:color w:val="221E1F"/>
                <w:spacing w:val="-5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continuous</w:t>
            </w:r>
            <w:r w:rsidRPr="00357D76">
              <w:rPr>
                <w:rFonts w:ascii="Verdana" w:hAnsi="Verdana"/>
                <w:color w:val="221E1F"/>
                <w:spacing w:val="-4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vs</w:t>
            </w:r>
            <w:r w:rsidRPr="00357D76">
              <w:rPr>
                <w:rFonts w:ascii="Verdana" w:hAnsi="Verdana"/>
                <w:color w:val="221E1F"/>
                <w:spacing w:val="-4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Past</w:t>
            </w:r>
            <w:r w:rsidRPr="00357D76">
              <w:rPr>
                <w:rFonts w:ascii="Verdana" w:hAnsi="Verdana"/>
                <w:color w:val="221E1F"/>
                <w:spacing w:val="-4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simple</w:t>
            </w:r>
          </w:p>
          <w:p w14:paraId="17870A9C" w14:textId="77777777" w:rsidR="00357D76" w:rsidRPr="00357D76" w:rsidRDefault="00357D76" w:rsidP="00633EFB">
            <w:pPr>
              <w:pStyle w:val="TableParagraph"/>
              <w:spacing w:line="271" w:lineRule="exact"/>
              <w:rPr>
                <w:rFonts w:ascii="Verdana" w:hAnsi="Verdana"/>
                <w:sz w:val="20"/>
                <w:szCs w:val="20"/>
              </w:rPr>
            </w:pP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Adverbs</w:t>
            </w:r>
            <w:r w:rsidRPr="00357D76">
              <w:rPr>
                <w:rFonts w:ascii="Verdana" w:hAnsi="Verdana"/>
                <w:color w:val="221E1F"/>
                <w:spacing w:val="-2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of</w:t>
            </w:r>
            <w:r w:rsidRPr="00357D76">
              <w:rPr>
                <w:rFonts w:ascii="Verdana" w:hAnsi="Verdana"/>
                <w:color w:val="221E1F"/>
                <w:spacing w:val="-1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sequence</w:t>
            </w:r>
            <w:r w:rsidRPr="00357D76">
              <w:rPr>
                <w:rFonts w:ascii="Verdana" w:hAnsi="Verdana"/>
                <w:color w:val="221E1F"/>
                <w:spacing w:val="-1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(First,</w:t>
            </w:r>
            <w:r w:rsidRPr="00357D76">
              <w:rPr>
                <w:rFonts w:ascii="Verdana" w:hAnsi="Verdana"/>
                <w:color w:val="221E1F"/>
                <w:spacing w:val="-1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next…)</w:t>
            </w:r>
          </w:p>
        </w:tc>
        <w:tc>
          <w:tcPr>
            <w:tcW w:w="4963" w:type="dxa"/>
          </w:tcPr>
          <w:p w14:paraId="32AEB925" w14:textId="77777777" w:rsidR="00357D76" w:rsidRPr="00357D76" w:rsidRDefault="00357D76" w:rsidP="00633EFB">
            <w:pPr>
              <w:pStyle w:val="TableParagraph"/>
              <w:spacing w:before="2"/>
              <w:ind w:left="0"/>
              <w:rPr>
                <w:rFonts w:ascii="Verdana" w:hAnsi="Verdana"/>
                <w:sz w:val="20"/>
                <w:szCs w:val="20"/>
              </w:rPr>
            </w:pPr>
          </w:p>
          <w:p w14:paraId="74019C4D" w14:textId="77777777" w:rsidR="00357D76" w:rsidRPr="00357D76" w:rsidRDefault="00357D76" w:rsidP="00633EFB">
            <w:pPr>
              <w:pStyle w:val="TableParagraph"/>
              <w:spacing w:line="242" w:lineRule="auto"/>
              <w:ind w:right="1874"/>
              <w:rPr>
                <w:rFonts w:ascii="Verdana" w:hAnsi="Verdana"/>
                <w:sz w:val="20"/>
                <w:szCs w:val="20"/>
                <w:lang w:val="it-IT"/>
              </w:rPr>
            </w:pP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Parlare del tempo libero</w:t>
            </w:r>
            <w:r w:rsidRPr="00357D76">
              <w:rPr>
                <w:rFonts w:ascii="Verdana" w:hAnsi="Verdana"/>
                <w:spacing w:val="1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Parlare</w:t>
            </w:r>
            <w:r w:rsidRPr="00357D76">
              <w:rPr>
                <w:rFonts w:ascii="Verdana" w:hAnsi="Verdana"/>
                <w:spacing w:val="-3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di</w:t>
            </w:r>
            <w:r w:rsidRPr="00357D76">
              <w:rPr>
                <w:rFonts w:ascii="Verdana" w:hAnsi="Verdana"/>
                <w:spacing w:val="-3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abitudini</w:t>
            </w:r>
            <w:r w:rsidRPr="00357D76">
              <w:rPr>
                <w:rFonts w:ascii="Verdana" w:hAnsi="Verdana"/>
                <w:spacing w:val="-3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nel</w:t>
            </w:r>
            <w:r w:rsidRPr="00357D76">
              <w:rPr>
                <w:rFonts w:ascii="Verdana" w:hAnsi="Verdana"/>
                <w:spacing w:val="-2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passato</w:t>
            </w:r>
          </w:p>
          <w:p w14:paraId="7CD62A55" w14:textId="77777777" w:rsidR="00357D76" w:rsidRPr="00357D76" w:rsidRDefault="00357D76" w:rsidP="00633EFB">
            <w:pPr>
              <w:pStyle w:val="TableParagraph"/>
              <w:spacing w:line="271" w:lineRule="exact"/>
              <w:rPr>
                <w:rFonts w:ascii="Verdana" w:hAnsi="Verdana"/>
                <w:sz w:val="20"/>
                <w:szCs w:val="20"/>
                <w:lang w:val="it-IT"/>
              </w:rPr>
            </w:pP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Parlare</w:t>
            </w:r>
            <w:r w:rsidRPr="00357D76">
              <w:rPr>
                <w:rFonts w:ascii="Verdana" w:hAnsi="Verdana"/>
                <w:spacing w:val="-3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di</w:t>
            </w:r>
            <w:r w:rsidRPr="00357D76">
              <w:rPr>
                <w:rFonts w:ascii="Verdana" w:hAnsi="Verdana"/>
                <w:spacing w:val="-1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sport</w:t>
            </w:r>
            <w:r w:rsidRPr="00357D76">
              <w:rPr>
                <w:rFonts w:ascii="Verdana" w:hAnsi="Verdana"/>
                <w:spacing w:val="-1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e</w:t>
            </w:r>
            <w:r w:rsidRPr="00357D76">
              <w:rPr>
                <w:rFonts w:ascii="Verdana" w:hAnsi="Verdana"/>
                <w:spacing w:val="-3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attività</w:t>
            </w:r>
            <w:r w:rsidRPr="00357D76">
              <w:rPr>
                <w:rFonts w:ascii="Verdana" w:hAnsi="Verdana"/>
                <w:spacing w:val="-2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all’aperto</w:t>
            </w:r>
          </w:p>
          <w:p w14:paraId="3F230287" w14:textId="77777777" w:rsidR="00357D76" w:rsidRPr="00357D76" w:rsidRDefault="00357D76" w:rsidP="00633EFB">
            <w:pPr>
              <w:pStyle w:val="TableParagraph"/>
              <w:spacing w:before="5" w:line="237" w:lineRule="auto"/>
              <w:ind w:right="577"/>
              <w:rPr>
                <w:rFonts w:ascii="Verdana" w:hAnsi="Verdana"/>
                <w:sz w:val="20"/>
                <w:szCs w:val="20"/>
                <w:lang w:val="it-IT"/>
              </w:rPr>
            </w:pP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Parlare di azioni in corso di svolgimento nel</w:t>
            </w:r>
            <w:r w:rsidRPr="00357D76">
              <w:rPr>
                <w:rFonts w:ascii="Verdana" w:hAnsi="Verdana"/>
                <w:spacing w:val="-58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passato</w:t>
            </w:r>
          </w:p>
          <w:p w14:paraId="3D24D46D" w14:textId="77777777" w:rsidR="00357D76" w:rsidRPr="00357D76" w:rsidRDefault="00357D76" w:rsidP="00633EFB">
            <w:pPr>
              <w:pStyle w:val="TableParagraph"/>
              <w:spacing w:line="274" w:lineRule="exact"/>
              <w:ind w:right="2424"/>
              <w:rPr>
                <w:rFonts w:ascii="Verdana" w:hAnsi="Verdana"/>
                <w:sz w:val="20"/>
                <w:szCs w:val="20"/>
                <w:lang w:val="it-IT"/>
              </w:rPr>
            </w:pP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Descrivere eventi passati</w:t>
            </w:r>
            <w:r w:rsidRPr="00357D76">
              <w:rPr>
                <w:rFonts w:ascii="Verdana" w:hAnsi="Verdana"/>
                <w:spacing w:val="-58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Reagire</w:t>
            </w:r>
            <w:r w:rsidRPr="00357D76">
              <w:rPr>
                <w:rFonts w:ascii="Verdana" w:hAnsi="Verdana"/>
                <w:spacing w:val="-2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ad una</w:t>
            </w:r>
            <w:r w:rsidRPr="00357D76">
              <w:rPr>
                <w:rFonts w:ascii="Verdana" w:hAnsi="Verdana"/>
                <w:spacing w:val="-2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notizia</w:t>
            </w:r>
          </w:p>
        </w:tc>
      </w:tr>
      <w:tr w:rsidR="00357D76" w:rsidRPr="00357D76" w14:paraId="1D70B631" w14:textId="77777777" w:rsidTr="00633EFB">
        <w:trPr>
          <w:trHeight w:val="2481"/>
        </w:trPr>
        <w:tc>
          <w:tcPr>
            <w:tcW w:w="5309" w:type="dxa"/>
          </w:tcPr>
          <w:p w14:paraId="2970723B" w14:textId="77777777" w:rsidR="00357D76" w:rsidRPr="00357D76" w:rsidRDefault="00357D76" w:rsidP="00633EFB">
            <w:pPr>
              <w:pStyle w:val="TableParagraph"/>
              <w:spacing w:line="271" w:lineRule="exact"/>
              <w:rPr>
                <w:rFonts w:ascii="Verdana" w:hAnsi="Verdana"/>
                <w:b/>
                <w:sz w:val="20"/>
                <w:szCs w:val="20"/>
              </w:rPr>
            </w:pPr>
            <w:r w:rsidRPr="00357D76">
              <w:rPr>
                <w:rFonts w:ascii="Verdana" w:hAnsi="Verdana"/>
                <w:b/>
                <w:sz w:val="20"/>
                <w:szCs w:val="20"/>
              </w:rPr>
              <w:t>UNIT</w:t>
            </w:r>
            <w:r w:rsidRPr="00357D76">
              <w:rPr>
                <w:rFonts w:ascii="Verdana" w:hAnsi="Verdana"/>
                <w:b/>
                <w:spacing w:val="59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b/>
                <w:sz w:val="20"/>
                <w:szCs w:val="20"/>
              </w:rPr>
              <w:t>2</w:t>
            </w:r>
          </w:p>
          <w:p w14:paraId="59DB0505" w14:textId="77777777" w:rsidR="00357D76" w:rsidRPr="00357D76" w:rsidRDefault="00357D76" w:rsidP="00633EFB">
            <w:pPr>
              <w:pStyle w:val="TableParagraph"/>
              <w:spacing w:line="275" w:lineRule="exact"/>
              <w:rPr>
                <w:rFonts w:ascii="Verdana" w:hAnsi="Verdana"/>
                <w:sz w:val="20"/>
                <w:szCs w:val="20"/>
              </w:rPr>
            </w:pP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Present</w:t>
            </w:r>
            <w:r w:rsidRPr="00357D76">
              <w:rPr>
                <w:rFonts w:ascii="Verdana" w:hAnsi="Verdana"/>
                <w:color w:val="221E1F"/>
                <w:spacing w:val="-3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perfect</w:t>
            </w:r>
            <w:r w:rsidRPr="00357D76">
              <w:rPr>
                <w:rFonts w:ascii="Verdana" w:hAnsi="Verdana"/>
                <w:color w:val="221E1F"/>
                <w:spacing w:val="-2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continuous:</w:t>
            </w:r>
            <w:r w:rsidRPr="00357D76">
              <w:rPr>
                <w:rFonts w:ascii="Verdana" w:hAnsi="Verdana"/>
                <w:color w:val="221E1F"/>
                <w:spacing w:val="-2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all</w:t>
            </w:r>
            <w:r w:rsidRPr="00357D76">
              <w:rPr>
                <w:rFonts w:ascii="Verdana" w:hAnsi="Verdana"/>
                <w:color w:val="221E1F"/>
                <w:spacing w:val="-1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forms</w:t>
            </w:r>
          </w:p>
          <w:p w14:paraId="425C6483" w14:textId="77777777" w:rsidR="00357D76" w:rsidRPr="00357D76" w:rsidRDefault="00357D76" w:rsidP="00633EFB">
            <w:pPr>
              <w:pStyle w:val="TableParagraph"/>
              <w:spacing w:before="2"/>
              <w:rPr>
                <w:rFonts w:ascii="Verdana" w:hAnsi="Verdana"/>
                <w:sz w:val="20"/>
                <w:szCs w:val="20"/>
              </w:rPr>
            </w:pP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Present</w:t>
            </w:r>
            <w:r w:rsidRPr="00357D76">
              <w:rPr>
                <w:rFonts w:ascii="Verdana" w:hAnsi="Verdana"/>
                <w:color w:val="221E1F"/>
                <w:spacing w:val="-3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perfect</w:t>
            </w:r>
            <w:r w:rsidRPr="00357D76">
              <w:rPr>
                <w:rFonts w:ascii="Verdana" w:hAnsi="Verdana"/>
                <w:color w:val="221E1F"/>
                <w:spacing w:val="-2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simple</w:t>
            </w:r>
            <w:r w:rsidRPr="00357D76">
              <w:rPr>
                <w:rFonts w:ascii="Verdana" w:hAnsi="Verdana"/>
                <w:color w:val="221E1F"/>
                <w:spacing w:val="-3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vs</w:t>
            </w:r>
            <w:r w:rsidRPr="00357D76">
              <w:rPr>
                <w:rFonts w:ascii="Verdana" w:hAnsi="Verdana"/>
                <w:color w:val="221E1F"/>
                <w:spacing w:val="-2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Present</w:t>
            </w:r>
            <w:r w:rsidRPr="00357D76">
              <w:rPr>
                <w:rFonts w:ascii="Verdana" w:hAnsi="Verdana"/>
                <w:color w:val="221E1F"/>
                <w:spacing w:val="-2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perfect</w:t>
            </w:r>
            <w:r w:rsidRPr="00357D76">
              <w:rPr>
                <w:rFonts w:ascii="Verdana" w:hAnsi="Verdana"/>
                <w:color w:val="221E1F"/>
                <w:spacing w:val="-2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continuous</w:t>
            </w:r>
          </w:p>
        </w:tc>
        <w:tc>
          <w:tcPr>
            <w:tcW w:w="4963" w:type="dxa"/>
          </w:tcPr>
          <w:p w14:paraId="6D88CB4E" w14:textId="77777777" w:rsidR="00357D76" w:rsidRPr="00357D76" w:rsidRDefault="00357D76" w:rsidP="00633EFB">
            <w:pPr>
              <w:pStyle w:val="TableParagraph"/>
              <w:spacing w:before="2"/>
              <w:ind w:left="0"/>
              <w:rPr>
                <w:rFonts w:ascii="Verdana" w:hAnsi="Verdana"/>
                <w:sz w:val="20"/>
                <w:szCs w:val="20"/>
              </w:rPr>
            </w:pPr>
          </w:p>
          <w:p w14:paraId="33EC67BF" w14:textId="77777777" w:rsidR="00357D76" w:rsidRPr="00357D76" w:rsidRDefault="00357D76" w:rsidP="00633EFB">
            <w:pPr>
              <w:pStyle w:val="TableParagraph"/>
              <w:spacing w:line="242" w:lineRule="auto"/>
              <w:ind w:right="1224"/>
              <w:rPr>
                <w:rFonts w:ascii="Verdana" w:hAnsi="Verdana"/>
                <w:sz w:val="20"/>
                <w:szCs w:val="20"/>
                <w:lang w:val="it-IT"/>
              </w:rPr>
            </w:pP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Parlare di attività recenti e azioni non</w:t>
            </w:r>
            <w:r w:rsidRPr="00357D76">
              <w:rPr>
                <w:rFonts w:ascii="Verdana" w:hAnsi="Verdana"/>
                <w:spacing w:val="-58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completamente</w:t>
            </w:r>
            <w:r w:rsidRPr="00357D76">
              <w:rPr>
                <w:rFonts w:ascii="Verdana" w:hAnsi="Verdana"/>
                <w:spacing w:val="-2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concluse</w:t>
            </w:r>
          </w:p>
          <w:p w14:paraId="0F54E055" w14:textId="77777777" w:rsidR="00357D76" w:rsidRPr="00357D76" w:rsidRDefault="00357D76" w:rsidP="00633EFB">
            <w:pPr>
              <w:pStyle w:val="TableParagraph"/>
              <w:spacing w:line="242" w:lineRule="auto"/>
              <w:ind w:right="1704"/>
              <w:rPr>
                <w:rFonts w:ascii="Verdana" w:hAnsi="Verdana"/>
                <w:sz w:val="20"/>
                <w:szCs w:val="20"/>
                <w:lang w:val="it-IT"/>
              </w:rPr>
            </w:pP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Parlare della durata di un’azione</w:t>
            </w:r>
            <w:r w:rsidRPr="00357D76">
              <w:rPr>
                <w:rFonts w:ascii="Verdana" w:hAnsi="Verdana"/>
                <w:spacing w:val="-58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Parlare</w:t>
            </w:r>
            <w:r w:rsidRPr="00357D76">
              <w:rPr>
                <w:rFonts w:ascii="Verdana" w:hAnsi="Verdana"/>
                <w:spacing w:val="-1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di</w:t>
            </w:r>
            <w:r w:rsidRPr="00357D76">
              <w:rPr>
                <w:rFonts w:ascii="Verdana" w:hAnsi="Verdana"/>
                <w:spacing w:val="-1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lavoro e</w:t>
            </w:r>
            <w:r w:rsidRPr="00357D76">
              <w:rPr>
                <w:rFonts w:ascii="Verdana" w:hAnsi="Verdana"/>
                <w:spacing w:val="-2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carriera</w:t>
            </w:r>
          </w:p>
          <w:p w14:paraId="462EDD78" w14:textId="77777777" w:rsidR="00357D76" w:rsidRPr="00357D76" w:rsidRDefault="00357D76" w:rsidP="00633EFB">
            <w:pPr>
              <w:pStyle w:val="TableParagraph"/>
              <w:spacing w:line="242" w:lineRule="auto"/>
              <w:ind w:right="171"/>
              <w:rPr>
                <w:rFonts w:ascii="Verdana" w:hAnsi="Verdana"/>
                <w:sz w:val="20"/>
                <w:szCs w:val="20"/>
              </w:rPr>
            </w:pPr>
            <w:r w:rsidRPr="00357D76">
              <w:rPr>
                <w:rFonts w:ascii="Verdana" w:hAnsi="Verdana"/>
                <w:sz w:val="20"/>
                <w:szCs w:val="20"/>
              </w:rPr>
              <w:t>Esprimere scelte e interessi (I want, Id’ like, I’m</w:t>
            </w:r>
            <w:r w:rsidRPr="00357D76">
              <w:rPr>
                <w:rFonts w:ascii="Verdana" w:hAnsi="Verdana"/>
                <w:spacing w:val="-58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</w:rPr>
              <w:t>thinking of…)</w:t>
            </w:r>
          </w:p>
          <w:p w14:paraId="0EF30E1A" w14:textId="77777777" w:rsidR="00357D76" w:rsidRPr="00357D76" w:rsidRDefault="00357D76" w:rsidP="00633EFB">
            <w:pPr>
              <w:pStyle w:val="TableParagraph"/>
              <w:spacing w:line="271" w:lineRule="exact"/>
              <w:rPr>
                <w:rFonts w:ascii="Verdana" w:hAnsi="Verdana"/>
                <w:sz w:val="20"/>
                <w:szCs w:val="20"/>
                <w:lang w:val="it-IT"/>
              </w:rPr>
            </w:pP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Discutere</w:t>
            </w:r>
            <w:r w:rsidRPr="00357D76">
              <w:rPr>
                <w:rFonts w:ascii="Verdana" w:hAnsi="Verdana"/>
                <w:spacing w:val="-2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opinion</w:t>
            </w:r>
            <w:r w:rsidRPr="00357D76">
              <w:rPr>
                <w:rFonts w:ascii="Verdana" w:hAnsi="Verdana"/>
                <w:spacing w:val="-2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e</w:t>
            </w:r>
            <w:r w:rsidRPr="00357D76">
              <w:rPr>
                <w:rFonts w:ascii="Verdana" w:hAnsi="Verdana"/>
                <w:spacing w:val="-3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prendere</w:t>
            </w:r>
            <w:r w:rsidRPr="00357D76">
              <w:rPr>
                <w:rFonts w:ascii="Verdana" w:hAnsi="Verdana"/>
                <w:spacing w:val="-2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decisioni</w:t>
            </w:r>
          </w:p>
        </w:tc>
      </w:tr>
      <w:tr w:rsidR="00357D76" w:rsidRPr="00357D76" w14:paraId="3D1CC02D" w14:textId="77777777" w:rsidTr="00633EFB">
        <w:trPr>
          <w:trHeight w:val="1382"/>
        </w:trPr>
        <w:tc>
          <w:tcPr>
            <w:tcW w:w="5309" w:type="dxa"/>
          </w:tcPr>
          <w:p w14:paraId="080A38DE" w14:textId="77777777" w:rsidR="00357D76" w:rsidRPr="00357D76" w:rsidRDefault="00357D76" w:rsidP="00633EFB">
            <w:pPr>
              <w:pStyle w:val="TableParagraph"/>
              <w:spacing w:line="273" w:lineRule="exact"/>
              <w:rPr>
                <w:rFonts w:ascii="Verdana" w:hAnsi="Verdana"/>
                <w:b/>
                <w:sz w:val="20"/>
                <w:szCs w:val="20"/>
              </w:rPr>
            </w:pPr>
            <w:r w:rsidRPr="00357D76">
              <w:rPr>
                <w:rFonts w:ascii="Verdana" w:hAnsi="Verdana"/>
                <w:b/>
                <w:sz w:val="20"/>
                <w:szCs w:val="20"/>
              </w:rPr>
              <w:t>UNIT</w:t>
            </w:r>
            <w:r w:rsidRPr="00357D76">
              <w:rPr>
                <w:rFonts w:ascii="Verdana" w:hAnsi="Verdana"/>
                <w:b/>
                <w:spacing w:val="59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b/>
                <w:sz w:val="20"/>
                <w:szCs w:val="20"/>
              </w:rPr>
              <w:t>7</w:t>
            </w:r>
          </w:p>
          <w:p w14:paraId="0B343F92" w14:textId="77777777" w:rsidR="00357D76" w:rsidRPr="00357D76" w:rsidRDefault="00357D76" w:rsidP="00633EFB">
            <w:pPr>
              <w:pStyle w:val="TableParagraph"/>
              <w:spacing w:before="4" w:line="237" w:lineRule="auto"/>
              <w:ind w:right="1089"/>
              <w:rPr>
                <w:rFonts w:ascii="Verdana" w:hAnsi="Verdana"/>
                <w:sz w:val="20"/>
                <w:szCs w:val="20"/>
              </w:rPr>
            </w:pPr>
            <w:r w:rsidRPr="00357D76">
              <w:rPr>
                <w:rFonts w:ascii="Verdana" w:hAnsi="Verdana"/>
                <w:sz w:val="20"/>
                <w:szCs w:val="20"/>
              </w:rPr>
              <w:t xml:space="preserve">Verbs </w:t>
            </w:r>
            <w:r w:rsidRPr="00357D76">
              <w:rPr>
                <w:rFonts w:ascii="Verdana" w:hAnsi="Verdana"/>
                <w:color w:val="221E1F"/>
                <w:sz w:val="20"/>
                <w:szCs w:val="20"/>
              </w:rPr>
              <w:t>should, ought to, need to, had better</w:t>
            </w:r>
            <w:r w:rsidRPr="00357D76">
              <w:rPr>
                <w:rFonts w:ascii="Verdana" w:hAnsi="Verdana"/>
                <w:color w:val="221E1F"/>
                <w:spacing w:val="-58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</w:rPr>
              <w:t>Verbs</w:t>
            </w:r>
            <w:r w:rsidRPr="00357D76">
              <w:rPr>
                <w:rFonts w:ascii="Verdana" w:hAnsi="Verdana"/>
                <w:spacing w:val="-1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</w:rPr>
              <w:t>of perception</w:t>
            </w:r>
          </w:p>
          <w:p w14:paraId="6E7769E0" w14:textId="77777777" w:rsidR="00357D76" w:rsidRPr="00357D76" w:rsidRDefault="00357D76" w:rsidP="00633EFB">
            <w:pPr>
              <w:pStyle w:val="TableParagraph"/>
              <w:spacing w:before="4"/>
              <w:rPr>
                <w:rFonts w:ascii="Verdana" w:hAnsi="Verdana"/>
                <w:sz w:val="20"/>
                <w:szCs w:val="20"/>
              </w:rPr>
            </w:pPr>
            <w:r w:rsidRPr="00357D76">
              <w:rPr>
                <w:rFonts w:ascii="Verdana" w:hAnsi="Verdana"/>
                <w:sz w:val="20"/>
                <w:szCs w:val="20"/>
              </w:rPr>
              <w:t>Reflexive</w:t>
            </w:r>
            <w:r w:rsidRPr="00357D76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</w:rPr>
              <w:t>and</w:t>
            </w:r>
            <w:r w:rsidRPr="00357D76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</w:rPr>
              <w:t>reciprocal</w:t>
            </w:r>
            <w:r w:rsidRPr="00357D76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</w:rPr>
              <w:t>pronouns</w:t>
            </w:r>
          </w:p>
        </w:tc>
        <w:tc>
          <w:tcPr>
            <w:tcW w:w="4963" w:type="dxa"/>
          </w:tcPr>
          <w:p w14:paraId="7625AC29" w14:textId="77777777" w:rsidR="00357D76" w:rsidRPr="00357D76" w:rsidRDefault="00357D76" w:rsidP="00633EFB">
            <w:pPr>
              <w:pStyle w:val="TableParagraph"/>
              <w:spacing w:before="9"/>
              <w:ind w:left="0"/>
              <w:rPr>
                <w:rFonts w:ascii="Verdana" w:hAnsi="Verdana"/>
                <w:sz w:val="20"/>
                <w:szCs w:val="20"/>
                <w:lang w:val="it-IT"/>
              </w:rPr>
            </w:pPr>
          </w:p>
          <w:p w14:paraId="1E4A8F6B" w14:textId="77777777" w:rsidR="00357D76" w:rsidRPr="00357D76" w:rsidRDefault="00357D76" w:rsidP="00633EFB">
            <w:pPr>
              <w:pStyle w:val="TableParagraph"/>
              <w:spacing w:before="1" w:line="237" w:lineRule="auto"/>
              <w:ind w:right="2503"/>
              <w:rPr>
                <w:rFonts w:ascii="Verdana" w:hAnsi="Verdana"/>
                <w:sz w:val="20"/>
                <w:szCs w:val="20"/>
                <w:lang w:val="it-IT"/>
              </w:rPr>
            </w:pP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Parlare di sport e fitness</w:t>
            </w:r>
            <w:r w:rsidRPr="00357D76">
              <w:rPr>
                <w:rFonts w:ascii="Verdana" w:hAnsi="Verdana"/>
                <w:spacing w:val="-58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Dare</w:t>
            </w:r>
            <w:r w:rsidRPr="00357D76">
              <w:rPr>
                <w:rFonts w:ascii="Verdana" w:hAnsi="Verdana"/>
                <w:spacing w:val="-2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consigli</w:t>
            </w:r>
          </w:p>
          <w:p w14:paraId="2D6CAC5A" w14:textId="77777777" w:rsidR="00357D76" w:rsidRPr="00357D76" w:rsidRDefault="00357D76" w:rsidP="00633EFB">
            <w:pPr>
              <w:pStyle w:val="TableParagraph"/>
              <w:spacing w:line="274" w:lineRule="exact"/>
              <w:ind w:right="1490"/>
              <w:rPr>
                <w:rFonts w:ascii="Verdana" w:hAnsi="Verdana"/>
                <w:sz w:val="20"/>
                <w:szCs w:val="20"/>
                <w:lang w:val="it-IT"/>
              </w:rPr>
            </w:pP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Parlare di percezioni e impressioni</w:t>
            </w:r>
            <w:r w:rsidRPr="00357D76">
              <w:rPr>
                <w:rFonts w:ascii="Verdana" w:hAnsi="Verdana"/>
                <w:spacing w:val="-58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Dare</w:t>
            </w:r>
            <w:r w:rsidRPr="00357D76">
              <w:rPr>
                <w:rFonts w:ascii="Verdana" w:hAnsi="Verdana"/>
                <w:spacing w:val="-3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consigli</w:t>
            </w:r>
            <w:r w:rsidRPr="00357D76">
              <w:rPr>
                <w:rFonts w:ascii="Verdana" w:hAnsi="Verdana"/>
                <w:spacing w:val="-2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riguardo</w:t>
            </w:r>
            <w:r w:rsidRPr="00357D76">
              <w:rPr>
                <w:rFonts w:ascii="Verdana" w:hAnsi="Verdana"/>
                <w:spacing w:val="-1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a</w:t>
            </w:r>
            <w:r w:rsidRPr="00357D76">
              <w:rPr>
                <w:rFonts w:ascii="Verdana" w:hAnsi="Verdana"/>
                <w:spacing w:val="-3"/>
                <w:sz w:val="20"/>
                <w:szCs w:val="20"/>
                <w:lang w:val="it-IT"/>
              </w:rPr>
              <w:t xml:space="preserve"> </w:t>
            </w:r>
            <w:r w:rsidRPr="00357D76">
              <w:rPr>
                <w:rFonts w:ascii="Verdana" w:hAnsi="Verdana"/>
                <w:sz w:val="20"/>
                <w:szCs w:val="20"/>
                <w:lang w:val="it-IT"/>
              </w:rPr>
              <w:t>malattie</w:t>
            </w:r>
          </w:p>
        </w:tc>
      </w:tr>
    </w:tbl>
    <w:p w14:paraId="13056321" w14:textId="77777777" w:rsidR="00357D76" w:rsidRPr="00357D76" w:rsidRDefault="00357D76" w:rsidP="00357D76">
      <w:pPr>
        <w:sectPr w:rsidR="00357D76" w:rsidRPr="00357D76" w:rsidSect="00357D76">
          <w:headerReference w:type="default" r:id="rId7"/>
          <w:footerReference w:type="default" r:id="rId8"/>
          <w:pgSz w:w="11910" w:h="16840"/>
          <w:pgMar w:top="2940" w:right="500" w:bottom="1220" w:left="900" w:header="748" w:footer="1040" w:gutter="0"/>
          <w:pgNumType w:start="1"/>
          <w:cols w:space="720"/>
        </w:sectPr>
      </w:pPr>
    </w:p>
    <w:p w14:paraId="50B8A83A" w14:textId="77777777" w:rsidR="00357D76" w:rsidRPr="00357D76" w:rsidRDefault="00357D76" w:rsidP="00357D76">
      <w:pPr>
        <w:pStyle w:val="Corpotesto"/>
        <w:rPr>
          <w:sz w:val="20"/>
        </w:rPr>
      </w:pPr>
    </w:p>
    <w:p w14:paraId="571A9E99" w14:textId="77777777" w:rsidR="00357D76" w:rsidRPr="00357D76" w:rsidRDefault="00357D76" w:rsidP="00357D76">
      <w:pPr>
        <w:pStyle w:val="Corpotesto"/>
        <w:spacing w:before="3"/>
        <w:rPr>
          <w:sz w:val="20"/>
        </w:rPr>
      </w:pPr>
    </w:p>
    <w:p w14:paraId="33433225" w14:textId="77777777" w:rsidR="00357D76" w:rsidRPr="00357D76" w:rsidRDefault="00357D76" w:rsidP="00357D76">
      <w:pPr>
        <w:pStyle w:val="Corpotesto"/>
        <w:ind w:left="242" w:right="780"/>
        <w:rPr>
          <w:sz w:val="20"/>
          <w:lang w:val="en-US"/>
        </w:rPr>
      </w:pPr>
      <w:r w:rsidRPr="00357D76">
        <w:rPr>
          <w:b/>
          <w:sz w:val="20"/>
          <w:lang w:val="en-US"/>
        </w:rPr>
        <w:t>Vocabulary:</w:t>
      </w:r>
      <w:r w:rsidRPr="00357D76">
        <w:rPr>
          <w:b/>
          <w:spacing w:val="-13"/>
          <w:sz w:val="20"/>
          <w:lang w:val="en-US"/>
        </w:rPr>
        <w:t xml:space="preserve"> </w:t>
      </w:r>
      <w:r w:rsidRPr="00357D76">
        <w:rPr>
          <w:color w:val="221E1F"/>
          <w:sz w:val="20"/>
          <w:lang w:val="en-US"/>
        </w:rPr>
        <w:t>Everyday</w:t>
      </w:r>
      <w:r w:rsidRPr="00357D76">
        <w:rPr>
          <w:color w:val="221E1F"/>
          <w:spacing w:val="-2"/>
          <w:sz w:val="20"/>
          <w:lang w:val="en-US"/>
        </w:rPr>
        <w:t xml:space="preserve"> </w:t>
      </w:r>
      <w:r w:rsidRPr="00357D76">
        <w:rPr>
          <w:color w:val="221E1F"/>
          <w:sz w:val="20"/>
          <w:lang w:val="en-US"/>
        </w:rPr>
        <w:t>activities,</w:t>
      </w:r>
      <w:r w:rsidRPr="00357D76">
        <w:rPr>
          <w:color w:val="221E1F"/>
          <w:spacing w:val="-2"/>
          <w:sz w:val="20"/>
          <w:lang w:val="en-US"/>
        </w:rPr>
        <w:t xml:space="preserve"> </w:t>
      </w:r>
      <w:r w:rsidRPr="00357D76">
        <w:rPr>
          <w:color w:val="221E1F"/>
          <w:sz w:val="20"/>
          <w:lang w:val="en-US"/>
        </w:rPr>
        <w:t>Hobbies</w:t>
      </w:r>
      <w:r w:rsidRPr="00357D76">
        <w:rPr>
          <w:color w:val="221E1F"/>
          <w:spacing w:val="-2"/>
          <w:sz w:val="20"/>
          <w:lang w:val="en-US"/>
        </w:rPr>
        <w:t xml:space="preserve"> </w:t>
      </w:r>
      <w:r w:rsidRPr="00357D76">
        <w:rPr>
          <w:color w:val="221E1F"/>
          <w:sz w:val="20"/>
          <w:lang w:val="en-US"/>
        </w:rPr>
        <w:t>and</w:t>
      </w:r>
      <w:r w:rsidRPr="00357D76">
        <w:rPr>
          <w:color w:val="221E1F"/>
          <w:spacing w:val="-2"/>
          <w:sz w:val="20"/>
          <w:lang w:val="en-US"/>
        </w:rPr>
        <w:t xml:space="preserve"> </w:t>
      </w:r>
      <w:r w:rsidRPr="00357D76">
        <w:rPr>
          <w:color w:val="221E1F"/>
          <w:sz w:val="20"/>
          <w:lang w:val="en-US"/>
        </w:rPr>
        <w:t>free</w:t>
      </w:r>
      <w:r w:rsidRPr="00357D76">
        <w:rPr>
          <w:color w:val="221E1F"/>
          <w:spacing w:val="-2"/>
          <w:sz w:val="20"/>
          <w:lang w:val="en-US"/>
        </w:rPr>
        <w:t xml:space="preserve"> </w:t>
      </w:r>
      <w:r w:rsidRPr="00357D76">
        <w:rPr>
          <w:color w:val="221E1F"/>
          <w:sz w:val="20"/>
          <w:lang w:val="en-US"/>
        </w:rPr>
        <w:t>time,</w:t>
      </w:r>
      <w:r w:rsidRPr="00357D76">
        <w:rPr>
          <w:color w:val="221E1F"/>
          <w:spacing w:val="-2"/>
          <w:sz w:val="20"/>
          <w:lang w:val="en-US"/>
        </w:rPr>
        <w:t xml:space="preserve"> </w:t>
      </w:r>
      <w:r w:rsidRPr="00357D76">
        <w:rPr>
          <w:sz w:val="20"/>
          <w:lang w:val="en-US"/>
        </w:rPr>
        <w:t>Sports</w:t>
      </w:r>
      <w:r w:rsidRPr="00357D76">
        <w:rPr>
          <w:spacing w:val="-3"/>
          <w:sz w:val="20"/>
          <w:lang w:val="en-US"/>
        </w:rPr>
        <w:t xml:space="preserve"> </w:t>
      </w:r>
      <w:r w:rsidRPr="00357D76">
        <w:rPr>
          <w:sz w:val="20"/>
          <w:lang w:val="en-US"/>
        </w:rPr>
        <w:t>and</w:t>
      </w:r>
      <w:r w:rsidRPr="00357D76">
        <w:rPr>
          <w:spacing w:val="-2"/>
          <w:sz w:val="20"/>
          <w:lang w:val="en-US"/>
        </w:rPr>
        <w:t xml:space="preserve"> </w:t>
      </w:r>
      <w:r w:rsidRPr="00357D76">
        <w:rPr>
          <w:sz w:val="20"/>
          <w:lang w:val="en-US"/>
        </w:rPr>
        <w:t>outdoor</w:t>
      </w:r>
      <w:r w:rsidRPr="00357D76">
        <w:rPr>
          <w:spacing w:val="-2"/>
          <w:sz w:val="20"/>
          <w:lang w:val="en-US"/>
        </w:rPr>
        <w:t xml:space="preserve"> </w:t>
      </w:r>
      <w:r w:rsidRPr="00357D76">
        <w:rPr>
          <w:sz w:val="20"/>
          <w:lang w:val="en-US"/>
        </w:rPr>
        <w:t>activities,</w:t>
      </w:r>
      <w:r w:rsidRPr="00357D76">
        <w:rPr>
          <w:spacing w:val="-2"/>
          <w:sz w:val="20"/>
          <w:lang w:val="en-US"/>
        </w:rPr>
        <w:t xml:space="preserve"> </w:t>
      </w:r>
      <w:r w:rsidRPr="00357D76">
        <w:rPr>
          <w:color w:val="221E1F"/>
          <w:sz w:val="20"/>
          <w:lang w:val="en-US"/>
        </w:rPr>
        <w:t>Jobs;</w:t>
      </w:r>
      <w:r w:rsidRPr="00357D76">
        <w:rPr>
          <w:color w:val="221E1F"/>
          <w:spacing w:val="-57"/>
          <w:sz w:val="20"/>
          <w:lang w:val="en-US"/>
        </w:rPr>
        <w:t xml:space="preserve"> </w:t>
      </w:r>
      <w:r w:rsidRPr="00357D76">
        <w:rPr>
          <w:color w:val="221E1F"/>
          <w:sz w:val="20"/>
          <w:lang w:val="en-US"/>
        </w:rPr>
        <w:t xml:space="preserve">Life and career paths; </w:t>
      </w:r>
      <w:r w:rsidRPr="00357D76">
        <w:rPr>
          <w:i/>
          <w:color w:val="221E1F"/>
          <w:sz w:val="20"/>
          <w:lang w:val="en-US"/>
        </w:rPr>
        <w:t xml:space="preserve">make </w:t>
      </w:r>
      <w:r w:rsidRPr="00357D76">
        <w:rPr>
          <w:color w:val="221E1F"/>
          <w:sz w:val="20"/>
          <w:lang w:val="en-US"/>
        </w:rPr>
        <w:t xml:space="preserve">and </w:t>
      </w:r>
      <w:r w:rsidRPr="00357D76">
        <w:rPr>
          <w:i/>
          <w:color w:val="221E1F"/>
          <w:sz w:val="20"/>
          <w:lang w:val="en-US"/>
        </w:rPr>
        <w:t xml:space="preserve">do; </w:t>
      </w:r>
      <w:r w:rsidRPr="00357D76">
        <w:rPr>
          <w:sz w:val="20"/>
          <w:lang w:val="en-US"/>
        </w:rPr>
        <w:t>Sport and fitness</w:t>
      </w:r>
      <w:r w:rsidRPr="00357D76">
        <w:rPr>
          <w:color w:val="221E1F"/>
          <w:sz w:val="20"/>
          <w:lang w:val="en-US"/>
        </w:rPr>
        <w:t>; Sports equipment; Sport collocations;</w:t>
      </w:r>
      <w:r w:rsidRPr="00357D76">
        <w:rPr>
          <w:color w:val="221E1F"/>
          <w:spacing w:val="1"/>
          <w:sz w:val="20"/>
          <w:lang w:val="en-US"/>
        </w:rPr>
        <w:t xml:space="preserve"> </w:t>
      </w:r>
      <w:r w:rsidRPr="00357D76">
        <w:rPr>
          <w:color w:val="221E1F"/>
          <w:sz w:val="20"/>
          <w:lang w:val="en-US"/>
        </w:rPr>
        <w:t>illnesses;</w:t>
      </w:r>
      <w:r w:rsidRPr="00357D76">
        <w:rPr>
          <w:color w:val="221E1F"/>
          <w:spacing w:val="-1"/>
          <w:sz w:val="20"/>
          <w:lang w:val="en-US"/>
        </w:rPr>
        <w:t xml:space="preserve"> </w:t>
      </w:r>
      <w:r w:rsidRPr="00357D76">
        <w:rPr>
          <w:color w:val="221E1F"/>
          <w:sz w:val="20"/>
          <w:lang w:val="en-US"/>
        </w:rPr>
        <w:t>materials and shapes</w:t>
      </w:r>
    </w:p>
    <w:p w14:paraId="33E771C2" w14:textId="77777777" w:rsidR="00357D76" w:rsidRPr="00357D76" w:rsidRDefault="00357D76" w:rsidP="00357D76">
      <w:pPr>
        <w:pStyle w:val="Corpotesto"/>
        <w:spacing w:before="2"/>
        <w:rPr>
          <w:sz w:val="20"/>
          <w:lang w:val="en-US"/>
        </w:rPr>
      </w:pPr>
    </w:p>
    <w:p w14:paraId="510401C8" w14:textId="77777777" w:rsidR="00357D76" w:rsidRPr="00357D76" w:rsidRDefault="00357D76" w:rsidP="00357D76">
      <w:pPr>
        <w:ind w:left="242" w:right="227"/>
        <w:rPr>
          <w:i/>
          <w:lang w:val="en-US"/>
        </w:rPr>
      </w:pPr>
      <w:r w:rsidRPr="00357D76">
        <w:rPr>
          <w:b/>
          <w:lang w:val="en-US"/>
        </w:rPr>
        <w:t>Readings</w:t>
      </w:r>
      <w:r w:rsidRPr="00357D76">
        <w:rPr>
          <w:b/>
          <w:spacing w:val="7"/>
          <w:lang w:val="en-US"/>
        </w:rPr>
        <w:t xml:space="preserve"> </w:t>
      </w:r>
      <w:r w:rsidRPr="00357D76">
        <w:rPr>
          <w:b/>
          <w:lang w:val="en-US"/>
        </w:rPr>
        <w:t>da</w:t>
      </w:r>
      <w:r w:rsidRPr="00357D76">
        <w:rPr>
          <w:b/>
          <w:spacing w:val="7"/>
          <w:lang w:val="en-US"/>
        </w:rPr>
        <w:t xml:space="preserve"> </w:t>
      </w:r>
      <w:r w:rsidRPr="00357D76">
        <w:rPr>
          <w:b/>
          <w:lang w:val="en-US"/>
        </w:rPr>
        <w:t>In</w:t>
      </w:r>
      <w:r w:rsidRPr="00357D76">
        <w:rPr>
          <w:b/>
          <w:spacing w:val="7"/>
          <w:lang w:val="en-US"/>
        </w:rPr>
        <w:t xml:space="preserve"> </w:t>
      </w:r>
      <w:r w:rsidRPr="00357D76">
        <w:rPr>
          <w:b/>
          <w:lang w:val="en-US"/>
        </w:rPr>
        <w:t>Time:</w:t>
      </w:r>
      <w:r w:rsidRPr="00357D76">
        <w:rPr>
          <w:b/>
          <w:spacing w:val="7"/>
          <w:lang w:val="en-US"/>
        </w:rPr>
        <w:t xml:space="preserve"> </w:t>
      </w:r>
      <w:r w:rsidRPr="00357D76">
        <w:rPr>
          <w:i/>
          <w:lang w:val="en-US"/>
        </w:rPr>
        <w:t>Another</w:t>
      </w:r>
      <w:r w:rsidRPr="00357D76">
        <w:rPr>
          <w:i/>
          <w:spacing w:val="6"/>
          <w:lang w:val="en-US"/>
        </w:rPr>
        <w:t xml:space="preserve"> </w:t>
      </w:r>
      <w:r w:rsidRPr="00357D76">
        <w:rPr>
          <w:i/>
          <w:lang w:val="en-US"/>
        </w:rPr>
        <w:t>week</w:t>
      </w:r>
      <w:r w:rsidRPr="00357D76">
        <w:rPr>
          <w:i/>
          <w:spacing w:val="7"/>
          <w:lang w:val="en-US"/>
        </w:rPr>
        <w:t xml:space="preserve"> </w:t>
      </w:r>
      <w:r w:rsidRPr="00357D76">
        <w:rPr>
          <w:i/>
          <w:lang w:val="en-US"/>
        </w:rPr>
        <w:t>begins;</w:t>
      </w:r>
      <w:r w:rsidRPr="00357D76">
        <w:rPr>
          <w:i/>
          <w:spacing w:val="6"/>
          <w:lang w:val="en-US"/>
        </w:rPr>
        <w:t xml:space="preserve"> </w:t>
      </w:r>
      <w:r w:rsidRPr="00357D76">
        <w:rPr>
          <w:i/>
          <w:lang w:val="en-US"/>
        </w:rPr>
        <w:t>Free</w:t>
      </w:r>
      <w:r w:rsidRPr="00357D76">
        <w:rPr>
          <w:i/>
          <w:spacing w:val="7"/>
          <w:lang w:val="en-US"/>
        </w:rPr>
        <w:t xml:space="preserve"> </w:t>
      </w:r>
      <w:r w:rsidRPr="00357D76">
        <w:rPr>
          <w:i/>
          <w:lang w:val="en-US"/>
        </w:rPr>
        <w:t>time:</w:t>
      </w:r>
      <w:r w:rsidRPr="00357D76">
        <w:rPr>
          <w:i/>
          <w:spacing w:val="6"/>
          <w:lang w:val="en-US"/>
        </w:rPr>
        <w:t xml:space="preserve"> </w:t>
      </w:r>
      <w:r w:rsidRPr="00357D76">
        <w:rPr>
          <w:i/>
          <w:lang w:val="en-US"/>
        </w:rPr>
        <w:t>old,</w:t>
      </w:r>
      <w:r w:rsidRPr="00357D76">
        <w:rPr>
          <w:i/>
          <w:spacing w:val="7"/>
          <w:lang w:val="en-US"/>
        </w:rPr>
        <w:t xml:space="preserve"> </w:t>
      </w:r>
      <w:r w:rsidRPr="00357D76">
        <w:rPr>
          <w:i/>
          <w:lang w:val="en-US"/>
        </w:rPr>
        <w:t>new</w:t>
      </w:r>
      <w:r w:rsidRPr="00357D76">
        <w:rPr>
          <w:i/>
          <w:spacing w:val="6"/>
          <w:lang w:val="en-US"/>
        </w:rPr>
        <w:t xml:space="preserve"> </w:t>
      </w:r>
      <w:r w:rsidRPr="00357D76">
        <w:rPr>
          <w:i/>
          <w:lang w:val="en-US"/>
        </w:rPr>
        <w:t>and</w:t>
      </w:r>
      <w:r w:rsidRPr="00357D76">
        <w:rPr>
          <w:i/>
          <w:spacing w:val="7"/>
          <w:lang w:val="en-US"/>
        </w:rPr>
        <w:t xml:space="preserve"> </w:t>
      </w:r>
      <w:r w:rsidRPr="00357D76">
        <w:rPr>
          <w:i/>
          <w:lang w:val="en-US"/>
        </w:rPr>
        <w:t>timeless,</w:t>
      </w:r>
      <w:r w:rsidRPr="00357D76">
        <w:rPr>
          <w:i/>
          <w:spacing w:val="6"/>
          <w:lang w:val="en-US"/>
        </w:rPr>
        <w:t xml:space="preserve"> </w:t>
      </w:r>
      <w:r w:rsidRPr="00357D76">
        <w:rPr>
          <w:i/>
          <w:lang w:val="en-US"/>
        </w:rPr>
        <w:t>What</w:t>
      </w:r>
      <w:r w:rsidRPr="00357D76">
        <w:rPr>
          <w:i/>
          <w:spacing w:val="7"/>
          <w:lang w:val="en-US"/>
        </w:rPr>
        <w:t xml:space="preserve"> </w:t>
      </w:r>
      <w:r w:rsidRPr="00357D76">
        <w:rPr>
          <w:i/>
          <w:lang w:val="en-US"/>
        </w:rPr>
        <w:t>have</w:t>
      </w:r>
      <w:r w:rsidRPr="00357D76">
        <w:rPr>
          <w:i/>
          <w:spacing w:val="6"/>
          <w:lang w:val="en-US"/>
        </w:rPr>
        <w:t xml:space="preserve"> </w:t>
      </w:r>
      <w:r w:rsidRPr="00357D76">
        <w:rPr>
          <w:i/>
          <w:lang w:val="en-US"/>
        </w:rPr>
        <w:t>they</w:t>
      </w:r>
      <w:r w:rsidRPr="00357D76">
        <w:rPr>
          <w:i/>
          <w:spacing w:val="-57"/>
          <w:lang w:val="en-US"/>
        </w:rPr>
        <w:t xml:space="preserve"> </w:t>
      </w:r>
      <w:r w:rsidRPr="00357D76">
        <w:rPr>
          <w:i/>
          <w:lang w:val="en-US"/>
        </w:rPr>
        <w:t>been</w:t>
      </w:r>
      <w:r w:rsidRPr="00357D76">
        <w:rPr>
          <w:i/>
          <w:spacing w:val="-1"/>
          <w:lang w:val="en-US"/>
        </w:rPr>
        <w:t xml:space="preserve"> </w:t>
      </w:r>
      <w:r w:rsidRPr="00357D76">
        <w:rPr>
          <w:i/>
          <w:lang w:val="en-US"/>
        </w:rPr>
        <w:t>since…?; Dream jobs?; The</w:t>
      </w:r>
      <w:r w:rsidRPr="00357D76">
        <w:rPr>
          <w:i/>
          <w:spacing w:val="-1"/>
          <w:lang w:val="en-US"/>
        </w:rPr>
        <w:t xml:space="preserve"> </w:t>
      </w:r>
      <w:r w:rsidRPr="00357D76">
        <w:rPr>
          <w:i/>
          <w:lang w:val="en-US"/>
        </w:rPr>
        <w:t>40% rule; By</w:t>
      </w:r>
      <w:r w:rsidRPr="00357D76">
        <w:rPr>
          <w:i/>
          <w:spacing w:val="-1"/>
          <w:lang w:val="en-US"/>
        </w:rPr>
        <w:t xml:space="preserve"> </w:t>
      </w:r>
      <w:r w:rsidRPr="00357D76">
        <w:rPr>
          <w:i/>
          <w:lang w:val="en-US"/>
        </w:rPr>
        <w:t>Pure</w:t>
      </w:r>
      <w:r w:rsidRPr="00357D76">
        <w:rPr>
          <w:i/>
          <w:spacing w:val="-1"/>
          <w:lang w:val="en-US"/>
        </w:rPr>
        <w:t xml:space="preserve"> </w:t>
      </w:r>
      <w:r w:rsidRPr="00357D76">
        <w:rPr>
          <w:i/>
          <w:lang w:val="en-US"/>
        </w:rPr>
        <w:t>chance</w:t>
      </w:r>
    </w:p>
    <w:p w14:paraId="21C53B7C" w14:textId="77777777" w:rsidR="00357D76" w:rsidRPr="00357D76" w:rsidRDefault="00357D76" w:rsidP="00357D76">
      <w:pPr>
        <w:pStyle w:val="Corpotesto"/>
        <w:spacing w:before="8"/>
        <w:rPr>
          <w:i/>
          <w:sz w:val="20"/>
          <w:lang w:val="en-US"/>
        </w:rPr>
      </w:pPr>
    </w:p>
    <w:p w14:paraId="2687D81E" w14:textId="77777777" w:rsidR="00357D76" w:rsidRPr="00357D76" w:rsidRDefault="00357D76" w:rsidP="00357D76">
      <w:pPr>
        <w:spacing w:before="1"/>
        <w:ind w:left="242"/>
      </w:pPr>
      <w:r w:rsidRPr="00357D76">
        <w:rPr>
          <w:b/>
        </w:rPr>
        <w:t>Inglese</w:t>
      </w:r>
      <w:r w:rsidRPr="00357D76">
        <w:rPr>
          <w:b/>
          <w:spacing w:val="-3"/>
        </w:rPr>
        <w:t xml:space="preserve"> </w:t>
      </w:r>
      <w:r w:rsidRPr="00357D76">
        <w:rPr>
          <w:b/>
        </w:rPr>
        <w:t>tecnico</w:t>
      </w:r>
      <w:r w:rsidRPr="00357D76">
        <w:rPr>
          <w:b/>
          <w:spacing w:val="-13"/>
        </w:rPr>
        <w:t xml:space="preserve"> </w:t>
      </w:r>
      <w:r w:rsidRPr="00357D76">
        <w:t>(testo</w:t>
      </w:r>
      <w:r w:rsidRPr="00357D76">
        <w:rPr>
          <w:spacing w:val="-2"/>
        </w:rPr>
        <w:t xml:space="preserve"> </w:t>
      </w:r>
      <w:r w:rsidRPr="00357D76">
        <w:t>più</w:t>
      </w:r>
      <w:r w:rsidRPr="00357D76">
        <w:rPr>
          <w:spacing w:val="-2"/>
        </w:rPr>
        <w:t xml:space="preserve"> </w:t>
      </w:r>
      <w:r w:rsidRPr="00357D76">
        <w:t>schede</w:t>
      </w:r>
      <w:r w:rsidRPr="00357D76">
        <w:rPr>
          <w:spacing w:val="-3"/>
        </w:rPr>
        <w:t xml:space="preserve"> </w:t>
      </w:r>
      <w:r w:rsidRPr="00357D76">
        <w:t>e</w:t>
      </w:r>
      <w:r w:rsidRPr="00357D76">
        <w:rPr>
          <w:spacing w:val="-4"/>
        </w:rPr>
        <w:t xml:space="preserve"> </w:t>
      </w:r>
      <w:r w:rsidRPr="00357D76">
        <w:t>video</w:t>
      </w:r>
      <w:r w:rsidRPr="00357D76">
        <w:rPr>
          <w:spacing w:val="-2"/>
        </w:rPr>
        <w:t xml:space="preserve"> </w:t>
      </w:r>
      <w:r w:rsidRPr="00357D76">
        <w:t>forniti</w:t>
      </w:r>
      <w:r w:rsidRPr="00357D76">
        <w:rPr>
          <w:spacing w:val="-2"/>
        </w:rPr>
        <w:t xml:space="preserve"> </w:t>
      </w:r>
      <w:r w:rsidRPr="00357D76">
        <w:t>dall’insegnante):</w:t>
      </w:r>
    </w:p>
    <w:p w14:paraId="447AC918" w14:textId="77777777" w:rsidR="00357D76" w:rsidRPr="00357D76" w:rsidRDefault="00357D76" w:rsidP="00357D76">
      <w:pPr>
        <w:pStyle w:val="Paragrafoelenco"/>
        <w:numPr>
          <w:ilvl w:val="0"/>
          <w:numId w:val="23"/>
        </w:numPr>
        <w:tabs>
          <w:tab w:val="left" w:pos="950"/>
          <w:tab w:val="left" w:pos="951"/>
        </w:tabs>
        <w:ind w:hanging="352"/>
        <w:rPr>
          <w:rFonts w:ascii="Verdana" w:hAnsi="Verdana"/>
          <w:sz w:val="20"/>
          <w:szCs w:val="20"/>
        </w:rPr>
      </w:pPr>
      <w:r w:rsidRPr="00357D76">
        <w:rPr>
          <w:rFonts w:ascii="Verdana" w:hAnsi="Verdana"/>
          <w:sz w:val="20"/>
          <w:szCs w:val="20"/>
        </w:rPr>
        <w:t>The</w:t>
      </w:r>
      <w:r w:rsidRPr="00357D76">
        <w:rPr>
          <w:rFonts w:ascii="Verdana" w:hAnsi="Verdana"/>
          <w:spacing w:val="-2"/>
          <w:sz w:val="20"/>
          <w:szCs w:val="20"/>
        </w:rPr>
        <w:t xml:space="preserve"> </w:t>
      </w:r>
      <w:r w:rsidRPr="00357D76">
        <w:rPr>
          <w:rFonts w:ascii="Verdana" w:hAnsi="Verdana"/>
          <w:sz w:val="20"/>
          <w:szCs w:val="20"/>
        </w:rPr>
        <w:t>soil</w:t>
      </w:r>
    </w:p>
    <w:p w14:paraId="35818186" w14:textId="77777777" w:rsidR="00357D76" w:rsidRPr="00357D76" w:rsidRDefault="00357D76" w:rsidP="00357D76">
      <w:pPr>
        <w:pStyle w:val="Paragrafoelenco"/>
        <w:numPr>
          <w:ilvl w:val="0"/>
          <w:numId w:val="23"/>
        </w:numPr>
        <w:tabs>
          <w:tab w:val="left" w:pos="950"/>
          <w:tab w:val="left" w:pos="951"/>
        </w:tabs>
        <w:spacing w:before="79"/>
        <w:ind w:hanging="349"/>
        <w:rPr>
          <w:rFonts w:ascii="Verdana" w:hAnsi="Verdana"/>
          <w:sz w:val="20"/>
          <w:szCs w:val="20"/>
        </w:rPr>
      </w:pPr>
      <w:r w:rsidRPr="00357D76">
        <w:rPr>
          <w:rFonts w:ascii="Verdana" w:hAnsi="Verdana"/>
          <w:sz w:val="20"/>
          <w:szCs w:val="20"/>
        </w:rPr>
        <w:t>Water</w:t>
      </w:r>
      <w:r w:rsidRPr="00357D76">
        <w:rPr>
          <w:rFonts w:ascii="Verdana" w:hAnsi="Verdana"/>
          <w:spacing w:val="-3"/>
          <w:sz w:val="20"/>
          <w:szCs w:val="20"/>
        </w:rPr>
        <w:t xml:space="preserve"> </w:t>
      </w:r>
      <w:r w:rsidRPr="00357D76">
        <w:rPr>
          <w:rFonts w:ascii="Verdana" w:hAnsi="Verdana"/>
          <w:sz w:val="20"/>
          <w:szCs w:val="20"/>
        </w:rPr>
        <w:t>and</w:t>
      </w:r>
      <w:r w:rsidRPr="00357D76">
        <w:rPr>
          <w:rFonts w:ascii="Verdana" w:hAnsi="Verdana"/>
          <w:spacing w:val="-2"/>
          <w:sz w:val="20"/>
          <w:szCs w:val="20"/>
        </w:rPr>
        <w:t xml:space="preserve"> </w:t>
      </w:r>
      <w:r w:rsidRPr="00357D76">
        <w:rPr>
          <w:rFonts w:ascii="Verdana" w:hAnsi="Verdana"/>
          <w:sz w:val="20"/>
          <w:szCs w:val="20"/>
        </w:rPr>
        <w:t>irrigation</w:t>
      </w:r>
    </w:p>
    <w:p w14:paraId="4452C96C" w14:textId="77777777" w:rsidR="00357D76" w:rsidRPr="00357D76" w:rsidRDefault="00357D76" w:rsidP="00357D76">
      <w:pPr>
        <w:pStyle w:val="Corpotesto"/>
        <w:spacing w:before="79" w:line="275" w:lineRule="exact"/>
        <w:ind w:left="950"/>
        <w:rPr>
          <w:sz w:val="20"/>
        </w:rPr>
      </w:pPr>
      <w:r w:rsidRPr="00357D76">
        <w:rPr>
          <w:sz w:val="20"/>
        </w:rPr>
        <w:t>-Surface</w:t>
      </w:r>
      <w:r w:rsidRPr="00357D76">
        <w:rPr>
          <w:spacing w:val="-4"/>
          <w:sz w:val="20"/>
        </w:rPr>
        <w:t xml:space="preserve"> </w:t>
      </w:r>
      <w:r w:rsidRPr="00357D76">
        <w:rPr>
          <w:sz w:val="20"/>
        </w:rPr>
        <w:t>irrigation</w:t>
      </w:r>
    </w:p>
    <w:p w14:paraId="3706029C" w14:textId="77777777" w:rsidR="00357D76" w:rsidRPr="00357D76" w:rsidRDefault="00357D76" w:rsidP="00357D76">
      <w:pPr>
        <w:pStyle w:val="Corpotesto"/>
        <w:spacing w:line="275" w:lineRule="exact"/>
        <w:ind w:left="950"/>
        <w:rPr>
          <w:sz w:val="20"/>
        </w:rPr>
      </w:pPr>
      <w:r w:rsidRPr="00357D76">
        <w:rPr>
          <w:sz w:val="20"/>
        </w:rPr>
        <w:t>-Sprinkler</w:t>
      </w:r>
      <w:r w:rsidRPr="00357D76">
        <w:rPr>
          <w:spacing w:val="-3"/>
          <w:sz w:val="20"/>
        </w:rPr>
        <w:t xml:space="preserve"> </w:t>
      </w:r>
      <w:r w:rsidRPr="00357D76">
        <w:rPr>
          <w:sz w:val="20"/>
        </w:rPr>
        <w:t>irrigation</w:t>
      </w:r>
    </w:p>
    <w:p w14:paraId="7C9EF45C" w14:textId="77777777" w:rsidR="00357D76" w:rsidRPr="00357D76" w:rsidRDefault="00357D76" w:rsidP="00357D76">
      <w:pPr>
        <w:pStyle w:val="Corpotesto"/>
        <w:spacing w:before="3" w:line="275" w:lineRule="exact"/>
        <w:ind w:left="950"/>
        <w:rPr>
          <w:sz w:val="20"/>
        </w:rPr>
      </w:pPr>
      <w:r w:rsidRPr="00357D76">
        <w:rPr>
          <w:sz w:val="20"/>
        </w:rPr>
        <w:t>-Drip</w:t>
      </w:r>
      <w:r w:rsidRPr="00357D76">
        <w:rPr>
          <w:spacing w:val="-2"/>
          <w:sz w:val="20"/>
        </w:rPr>
        <w:t xml:space="preserve"> </w:t>
      </w:r>
      <w:r w:rsidRPr="00357D76">
        <w:rPr>
          <w:sz w:val="20"/>
        </w:rPr>
        <w:t>irrigation</w:t>
      </w:r>
    </w:p>
    <w:p w14:paraId="79115784" w14:textId="77777777" w:rsidR="00357D76" w:rsidRPr="00357D76" w:rsidRDefault="00357D76" w:rsidP="00357D76">
      <w:pPr>
        <w:pStyle w:val="Corpotesto"/>
        <w:spacing w:line="275" w:lineRule="exact"/>
        <w:ind w:left="950"/>
        <w:rPr>
          <w:sz w:val="20"/>
        </w:rPr>
      </w:pPr>
      <w:r w:rsidRPr="00357D76">
        <w:rPr>
          <w:sz w:val="20"/>
        </w:rPr>
        <w:t>-Subirrigation</w:t>
      </w:r>
    </w:p>
    <w:p w14:paraId="29576AF3" w14:textId="77777777" w:rsidR="00357D76" w:rsidRPr="00357D76" w:rsidRDefault="00357D76" w:rsidP="00357D76">
      <w:pPr>
        <w:pStyle w:val="Corpotesto"/>
        <w:rPr>
          <w:sz w:val="20"/>
        </w:rPr>
      </w:pPr>
    </w:p>
    <w:p w14:paraId="19AEB9D5" w14:textId="7D820480" w:rsidR="00357D76" w:rsidRPr="00357D76" w:rsidRDefault="006F4059" w:rsidP="00357D76">
      <w:pPr>
        <w:pStyle w:val="Corpotesto"/>
        <w:spacing w:before="2"/>
        <w:rPr>
          <w:sz w:val="20"/>
        </w:rPr>
      </w:pPr>
      <w:r>
        <w:rPr>
          <w:sz w:val="20"/>
        </w:rPr>
        <w:t>EDUCAZIONE CIVICA: Fake news!</w:t>
      </w:r>
    </w:p>
    <w:p w14:paraId="2BED37F8" w14:textId="77777777" w:rsidR="006F4059" w:rsidRDefault="006F4059" w:rsidP="00357D76">
      <w:pPr>
        <w:pStyle w:val="Corpotesto"/>
        <w:rPr>
          <w:sz w:val="20"/>
        </w:rPr>
      </w:pPr>
    </w:p>
    <w:p w14:paraId="5F1BD3C7" w14:textId="10627347" w:rsidR="00357D76" w:rsidRPr="00357D76" w:rsidRDefault="00357D76" w:rsidP="00357D76">
      <w:pPr>
        <w:pStyle w:val="Corpotesto"/>
        <w:rPr>
          <w:sz w:val="20"/>
        </w:rPr>
      </w:pPr>
      <w:r w:rsidRPr="00357D76">
        <w:rPr>
          <w:sz w:val="20"/>
        </w:rPr>
        <w:t>Bergamo,</w:t>
      </w:r>
    </w:p>
    <w:p w14:paraId="49986A5C" w14:textId="77777777" w:rsidR="00357D76" w:rsidRPr="00357D76" w:rsidRDefault="00357D76" w:rsidP="00357D76">
      <w:pPr>
        <w:pStyle w:val="Corpotesto"/>
        <w:rPr>
          <w:sz w:val="20"/>
        </w:rPr>
      </w:pPr>
      <w:r w:rsidRPr="00357D76">
        <w:rPr>
          <w:sz w:val="20"/>
        </w:rPr>
        <w:t>08/06/2024</w:t>
      </w:r>
    </w:p>
    <w:p w14:paraId="1D8A5E46" w14:textId="77777777" w:rsidR="00511658" w:rsidRPr="00357D76" w:rsidRDefault="00511658" w:rsidP="00591F76"/>
    <w:p w14:paraId="6160B5F3" w14:textId="77777777" w:rsidR="00D1625B" w:rsidRPr="00357D76" w:rsidRDefault="00D1625B" w:rsidP="00591F76"/>
    <w:p w14:paraId="563107AA" w14:textId="77777777" w:rsidR="001C32DE" w:rsidRPr="00591F76" w:rsidRDefault="001C32DE" w:rsidP="00591F76"/>
    <w:p w14:paraId="31FFDD2D" w14:textId="2AAFEF8A" w:rsidR="001C32DE" w:rsidRPr="00591F76" w:rsidRDefault="001C32DE" w:rsidP="00591F76"/>
    <w:sectPr w:rsidR="001C32DE" w:rsidRPr="00591F76" w:rsidSect="00A10943">
      <w:headerReference w:type="default" r:id="rId9"/>
      <w:footerReference w:type="even" r:id="rId10"/>
      <w:footerReference w:type="default" r:id="rId11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7C6D8" w14:textId="77777777" w:rsidR="00133731" w:rsidRDefault="00133731" w:rsidP="00286586">
      <w:r>
        <w:separator/>
      </w:r>
    </w:p>
  </w:endnote>
  <w:endnote w:type="continuationSeparator" w:id="0">
    <w:p w14:paraId="3B64DE00" w14:textId="77777777" w:rsidR="00133731" w:rsidRDefault="00133731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2629D" w14:textId="77777777" w:rsidR="00357D76" w:rsidRDefault="00357D76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43279FBD" wp14:editId="6227E7EE">
              <wp:simplePos x="0" y="0"/>
              <wp:positionH relativeFrom="page">
                <wp:posOffset>6299200</wp:posOffset>
              </wp:positionH>
              <wp:positionV relativeFrom="page">
                <wp:posOffset>9892030</wp:posOffset>
              </wp:positionV>
              <wp:extent cx="596900" cy="137160"/>
              <wp:effectExtent l="0" t="0" r="0" b="2540"/>
              <wp:wrapNone/>
              <wp:docPr id="126645937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96900" cy="137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BA887F" w14:textId="77777777" w:rsidR="00357D76" w:rsidRDefault="00357D76">
                          <w:pPr>
                            <w:spacing w:before="1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Pagina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di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279F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496pt;margin-top:778.9pt;width:47pt;height:10.8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" filled="f" stroked="f">
              <v:path arrowok="t"/>
              <v:textbox inset="0,0,0,0">
                <w:txbxContent>
                  <w:p w14:paraId="7EBA887F" w14:textId="77777777" w:rsidR="00357D76" w:rsidRDefault="00357D76">
                    <w:pPr>
                      <w:spacing w:before="1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Pagina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di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7B117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E642E" w14:textId="77777777" w:rsidR="00133731" w:rsidRDefault="00133731" w:rsidP="00286586">
      <w:r>
        <w:separator/>
      </w:r>
    </w:p>
  </w:footnote>
  <w:footnote w:type="continuationSeparator" w:id="0">
    <w:p w14:paraId="73F2219F" w14:textId="77777777" w:rsidR="00133731" w:rsidRDefault="00133731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7535E" w14:textId="77777777" w:rsidR="00357D76" w:rsidRDefault="00357D76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9776" behindDoc="1" locked="0" layoutInCell="1" allowOverlap="1" wp14:anchorId="56D97CB7" wp14:editId="70926A12">
          <wp:simplePos x="0" y="0"/>
          <wp:positionH relativeFrom="page">
            <wp:posOffset>3643510</wp:posOffset>
          </wp:positionH>
          <wp:positionV relativeFrom="page">
            <wp:posOffset>474860</wp:posOffset>
          </wp:positionV>
          <wp:extent cx="308610" cy="353695"/>
          <wp:effectExtent l="0" t="0" r="0" b="0"/>
          <wp:wrapNone/>
          <wp:docPr id="139617318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8610" cy="353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800" behindDoc="1" locked="0" layoutInCell="1" allowOverlap="1" wp14:anchorId="3BFC1C77" wp14:editId="51DCD8AC">
          <wp:simplePos x="0" y="0"/>
          <wp:positionH relativeFrom="page">
            <wp:posOffset>1499749</wp:posOffset>
          </wp:positionH>
          <wp:positionV relativeFrom="page">
            <wp:posOffset>784738</wp:posOffset>
          </wp:positionV>
          <wp:extent cx="659765" cy="720089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59765" cy="7200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2071175A" wp14:editId="2D999B82">
              <wp:simplePos x="0" y="0"/>
              <wp:positionH relativeFrom="page">
                <wp:posOffset>652145</wp:posOffset>
              </wp:positionH>
              <wp:positionV relativeFrom="page">
                <wp:posOffset>1679575</wp:posOffset>
              </wp:positionV>
              <wp:extent cx="6263640" cy="198120"/>
              <wp:effectExtent l="0" t="0" r="0" b="5080"/>
              <wp:wrapNone/>
              <wp:docPr id="1409258843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263640" cy="198120"/>
                      </a:xfrm>
                      <a:custGeom>
                        <a:avLst/>
                        <a:gdLst>
                          <a:gd name="T0" fmla="+- 0 10891 1027"/>
                          <a:gd name="T1" fmla="*/ T0 w 9864"/>
                          <a:gd name="T2" fmla="+- 0 2645 2645"/>
                          <a:gd name="T3" fmla="*/ 2645 h 312"/>
                          <a:gd name="T4" fmla="+- 0 10881 1027"/>
                          <a:gd name="T5" fmla="*/ T4 w 9864"/>
                          <a:gd name="T6" fmla="+- 0 2645 2645"/>
                          <a:gd name="T7" fmla="*/ 2645 h 312"/>
                          <a:gd name="T8" fmla="+- 0 10881 1027"/>
                          <a:gd name="T9" fmla="*/ T8 w 9864"/>
                          <a:gd name="T10" fmla="+- 0 2654 2645"/>
                          <a:gd name="T11" fmla="*/ 2654 h 312"/>
                          <a:gd name="T12" fmla="+- 0 10881 1027"/>
                          <a:gd name="T13" fmla="*/ T12 w 9864"/>
                          <a:gd name="T14" fmla="+- 0 2947 2645"/>
                          <a:gd name="T15" fmla="*/ 2947 h 312"/>
                          <a:gd name="T16" fmla="+- 0 1037 1027"/>
                          <a:gd name="T17" fmla="*/ T16 w 9864"/>
                          <a:gd name="T18" fmla="+- 0 2947 2645"/>
                          <a:gd name="T19" fmla="*/ 2947 h 312"/>
                          <a:gd name="T20" fmla="+- 0 1037 1027"/>
                          <a:gd name="T21" fmla="*/ T20 w 9864"/>
                          <a:gd name="T22" fmla="+- 0 2654 2645"/>
                          <a:gd name="T23" fmla="*/ 2654 h 312"/>
                          <a:gd name="T24" fmla="+- 0 1046 1027"/>
                          <a:gd name="T25" fmla="*/ T24 w 9864"/>
                          <a:gd name="T26" fmla="+- 0 2654 2645"/>
                          <a:gd name="T27" fmla="*/ 2654 h 312"/>
                          <a:gd name="T28" fmla="+- 0 10881 1027"/>
                          <a:gd name="T29" fmla="*/ T28 w 9864"/>
                          <a:gd name="T30" fmla="+- 0 2654 2645"/>
                          <a:gd name="T31" fmla="*/ 2654 h 312"/>
                          <a:gd name="T32" fmla="+- 0 10881 1027"/>
                          <a:gd name="T33" fmla="*/ T32 w 9864"/>
                          <a:gd name="T34" fmla="+- 0 2645 2645"/>
                          <a:gd name="T35" fmla="*/ 2645 h 312"/>
                          <a:gd name="T36" fmla="+- 0 1046 1027"/>
                          <a:gd name="T37" fmla="*/ T36 w 9864"/>
                          <a:gd name="T38" fmla="+- 0 2645 2645"/>
                          <a:gd name="T39" fmla="*/ 2645 h 312"/>
                          <a:gd name="T40" fmla="+- 0 1037 1027"/>
                          <a:gd name="T41" fmla="*/ T40 w 9864"/>
                          <a:gd name="T42" fmla="+- 0 2645 2645"/>
                          <a:gd name="T43" fmla="*/ 2645 h 312"/>
                          <a:gd name="T44" fmla="+- 0 1027 1027"/>
                          <a:gd name="T45" fmla="*/ T44 w 9864"/>
                          <a:gd name="T46" fmla="+- 0 2645 2645"/>
                          <a:gd name="T47" fmla="*/ 2645 h 312"/>
                          <a:gd name="T48" fmla="+- 0 1027 1027"/>
                          <a:gd name="T49" fmla="*/ T48 w 9864"/>
                          <a:gd name="T50" fmla="+- 0 2654 2645"/>
                          <a:gd name="T51" fmla="*/ 2654 h 312"/>
                          <a:gd name="T52" fmla="+- 0 1027 1027"/>
                          <a:gd name="T53" fmla="*/ T52 w 9864"/>
                          <a:gd name="T54" fmla="+- 0 2947 2645"/>
                          <a:gd name="T55" fmla="*/ 2947 h 312"/>
                          <a:gd name="T56" fmla="+- 0 1027 1027"/>
                          <a:gd name="T57" fmla="*/ T56 w 9864"/>
                          <a:gd name="T58" fmla="+- 0 2957 2645"/>
                          <a:gd name="T59" fmla="*/ 2957 h 312"/>
                          <a:gd name="T60" fmla="+- 0 1037 1027"/>
                          <a:gd name="T61" fmla="*/ T60 w 9864"/>
                          <a:gd name="T62" fmla="+- 0 2957 2645"/>
                          <a:gd name="T63" fmla="*/ 2957 h 312"/>
                          <a:gd name="T64" fmla="+- 0 10881 1027"/>
                          <a:gd name="T65" fmla="*/ T64 w 9864"/>
                          <a:gd name="T66" fmla="+- 0 2957 2645"/>
                          <a:gd name="T67" fmla="*/ 2957 h 312"/>
                          <a:gd name="T68" fmla="+- 0 10891 1027"/>
                          <a:gd name="T69" fmla="*/ T68 w 9864"/>
                          <a:gd name="T70" fmla="+- 0 2957 2645"/>
                          <a:gd name="T71" fmla="*/ 2957 h 312"/>
                          <a:gd name="T72" fmla="+- 0 10891 1027"/>
                          <a:gd name="T73" fmla="*/ T72 w 9864"/>
                          <a:gd name="T74" fmla="+- 0 2947 2645"/>
                          <a:gd name="T75" fmla="*/ 2947 h 312"/>
                          <a:gd name="T76" fmla="+- 0 10891 1027"/>
                          <a:gd name="T77" fmla="*/ T76 w 9864"/>
                          <a:gd name="T78" fmla="+- 0 2654 2645"/>
                          <a:gd name="T79" fmla="*/ 2654 h 312"/>
                          <a:gd name="T80" fmla="+- 0 10891 1027"/>
                          <a:gd name="T81" fmla="*/ T80 w 9864"/>
                          <a:gd name="T82" fmla="+- 0 2645 2645"/>
                          <a:gd name="T83" fmla="*/ 2645 h 31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</a:cxnLst>
                        <a:rect l="0" t="0" r="r" b="b"/>
                        <a:pathLst>
                          <a:path w="9864" h="312">
                            <a:moveTo>
                              <a:pt x="9864" y="0"/>
                            </a:moveTo>
                            <a:lnTo>
                              <a:pt x="9854" y="0"/>
                            </a:lnTo>
                            <a:lnTo>
                              <a:pt x="9854" y="9"/>
                            </a:lnTo>
                            <a:lnTo>
                              <a:pt x="9854" y="302"/>
                            </a:lnTo>
                            <a:lnTo>
                              <a:pt x="10" y="302"/>
                            </a:lnTo>
                            <a:lnTo>
                              <a:pt x="10" y="9"/>
                            </a:lnTo>
                            <a:lnTo>
                              <a:pt x="19" y="9"/>
                            </a:lnTo>
                            <a:lnTo>
                              <a:pt x="9854" y="9"/>
                            </a:lnTo>
                            <a:lnTo>
                              <a:pt x="9854" y="0"/>
                            </a:lnTo>
                            <a:lnTo>
                              <a:pt x="19" y="0"/>
                            </a:lnTo>
                            <a:lnTo>
                              <a:pt x="10" y="0"/>
                            </a:lnTo>
                            <a:lnTo>
                              <a:pt x="0" y="0"/>
                            </a:lnTo>
                            <a:lnTo>
                              <a:pt x="0" y="9"/>
                            </a:lnTo>
                            <a:lnTo>
                              <a:pt x="0" y="302"/>
                            </a:lnTo>
                            <a:lnTo>
                              <a:pt x="0" y="312"/>
                            </a:lnTo>
                            <a:lnTo>
                              <a:pt x="10" y="312"/>
                            </a:lnTo>
                            <a:lnTo>
                              <a:pt x="9854" y="312"/>
                            </a:lnTo>
                            <a:lnTo>
                              <a:pt x="9864" y="312"/>
                            </a:lnTo>
                            <a:lnTo>
                              <a:pt x="9864" y="302"/>
                            </a:lnTo>
                            <a:lnTo>
                              <a:pt x="9864" y="9"/>
                            </a:lnTo>
                            <a:lnTo>
                              <a:pt x="98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EBBC8C" id="Freeform 3" o:spid="_x0000_s1026" style="position:absolute;margin-left:51.35pt;margin-top:132.25pt;width:493.2pt;height:15.6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864,3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" path="m9864,r-10,l9854,9r,293l10,302,10,9r9,l9854,9r,-9l19,,10,,,,,9,,302r,10l10,312r9844,l9864,312r,-10l9864,9r,-9xe" fillcolor="black" stroked="f">
              <v:path arrowok="t" o:connecttype="custom" o:connectlocs="6263640,1679575;6257290,1679575;6257290,1685290;6257290,1871345;6350,1871345;6350,1685290;12065,1685290;6257290,1685290;6257290,1679575;12065,1679575;6350,1679575;0,1679575;0,1685290;0,1871345;0,1877695;6350,1877695;6257290,1877695;6263640,1877695;6263640,1871345;6263640,1685290;6263640,1679575" o:connectangles="0,0,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848" behindDoc="1" locked="0" layoutInCell="1" allowOverlap="1" wp14:anchorId="78EF8C76" wp14:editId="18EC7A97">
              <wp:simplePos x="0" y="0"/>
              <wp:positionH relativeFrom="page">
                <wp:posOffset>1419225</wp:posOffset>
              </wp:positionH>
              <wp:positionV relativeFrom="page">
                <wp:posOffset>803275</wp:posOffset>
              </wp:positionV>
              <wp:extent cx="4733290" cy="1079500"/>
              <wp:effectExtent l="0" t="0" r="3810" b="0"/>
              <wp:wrapNone/>
              <wp:docPr id="13427574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733290" cy="1079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888A32" w14:textId="77777777" w:rsidR="00357D76" w:rsidRDefault="00357D76">
                          <w:pPr>
                            <w:spacing w:before="21" w:line="266" w:lineRule="exact"/>
                            <w:ind w:left="1837"/>
                          </w:pPr>
                          <w:r>
                            <w:t>Ministero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della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Pubblica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Istruzione</w:t>
                          </w:r>
                        </w:p>
                        <w:p w14:paraId="2B2A87B7" w14:textId="77777777" w:rsidR="00357D76" w:rsidRDefault="00357D76">
                          <w:pPr>
                            <w:spacing w:line="266" w:lineRule="exact"/>
                            <w:ind w:left="2377"/>
                          </w:pPr>
                          <w:r>
                            <w:t>I.I.S.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Mario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Rigoni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Stern</w:t>
                          </w:r>
                        </w:p>
                        <w:p w14:paraId="19A5525F" w14:textId="77777777" w:rsidR="00357D76" w:rsidRDefault="00357D76">
                          <w:pPr>
                            <w:spacing w:before="1"/>
                            <w:ind w:left="13" w:right="13"/>
                            <w:jc w:val="center"/>
                          </w:pPr>
                          <w:r>
                            <w:t>Via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Borgo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Palazzo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128-24125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Bergamo</w:t>
                          </w:r>
                        </w:p>
                        <w:p w14:paraId="7655C6A6" w14:textId="77777777" w:rsidR="00357D76" w:rsidRDefault="00357D76">
                          <w:pPr>
                            <w:spacing w:before="1"/>
                            <w:ind w:left="13" w:right="13"/>
                            <w:jc w:val="center"/>
                            <w:rPr>
                              <w:rFonts w:eastAsia="Verdana"/>
                            </w:rPr>
                          </w:pPr>
                          <w:r>
                            <w:rPr>
                              <w:rFonts w:ascii="Microsoft Sans Serif" w:eastAsia="Microsoft Sans Serif"/>
                            </w:rPr>
                            <w:t>🕾</w:t>
                          </w:r>
                          <w:r>
                            <w:rPr>
                              <w:rFonts w:ascii="Microsoft Sans Serif" w:eastAsia="Microsoft Sans Serif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rFonts w:eastAsia="Verdana"/>
                            </w:rPr>
                            <w:t>035</w:t>
                          </w:r>
                          <w:r>
                            <w:rPr>
                              <w:rFonts w:eastAsia="Verdana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eastAsia="Verdana"/>
                            </w:rPr>
                            <w:t>220213</w:t>
                          </w:r>
                          <w:r>
                            <w:rPr>
                              <w:rFonts w:eastAsia="Verdana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eastAsia="Verdana"/>
                            </w:rPr>
                            <w:t>-</w:t>
                          </w:r>
                          <w:r>
                            <w:rPr>
                              <w:rFonts w:eastAsia="Verdana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Microsoft Sans Serif" w:eastAsia="Microsoft Sans Serif"/>
                            </w:rPr>
                            <w:t>🖷</w:t>
                          </w:r>
                          <w:r>
                            <w:rPr>
                              <w:rFonts w:ascii="Microsoft Sans Serif" w:eastAsia="Microsoft Sans Serif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rFonts w:eastAsia="Verdana"/>
                            </w:rPr>
                            <w:t>035</w:t>
                          </w:r>
                          <w:r>
                            <w:rPr>
                              <w:rFonts w:eastAsia="Verdana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eastAsia="Verdana"/>
                            </w:rPr>
                            <w:t>220410</w:t>
                          </w:r>
                        </w:p>
                        <w:p w14:paraId="53B2BABA" w14:textId="77777777" w:rsidR="00357D76" w:rsidRDefault="00357D76">
                          <w:pPr>
                            <w:spacing w:before="2"/>
                            <w:ind w:left="13" w:right="13"/>
                            <w:jc w:val="center"/>
                          </w:pPr>
                          <w:r>
                            <w:t>Sito: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hyperlink r:id="rId3">
                            <w:r>
                              <w:t>http://www.iisrigonistern.it-email: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</w:hyperlink>
                          <w:hyperlink r:id="rId4">
                            <w:r>
                              <w:t>BGIS03100L@istruzione.it</w:t>
                            </w:r>
                          </w:hyperlink>
                        </w:p>
                        <w:p w14:paraId="0AB2451E" w14:textId="77777777" w:rsidR="00357D76" w:rsidRDefault="00357D76">
                          <w:pPr>
                            <w:spacing w:before="29"/>
                            <w:ind w:left="13" w:right="1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PROGRAMMA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SVOLTO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–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ALL.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03/P03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EF8C7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11.75pt;margin-top:63.25pt;width:372.7pt;height:85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" filled="f" stroked="f">
              <v:path arrowok="t"/>
              <v:textbox inset="0,0,0,0">
                <w:txbxContent>
                  <w:p w14:paraId="62888A32" w14:textId="77777777" w:rsidR="00357D76" w:rsidRDefault="00357D76">
                    <w:pPr>
                      <w:spacing w:before="21" w:line="266" w:lineRule="exact"/>
                      <w:ind w:left="1837"/>
                    </w:pPr>
                    <w:r>
                      <w:t>Ministero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della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Pubblica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Istruzione</w:t>
                    </w:r>
                  </w:p>
                  <w:p w14:paraId="2B2A87B7" w14:textId="77777777" w:rsidR="00357D76" w:rsidRDefault="00357D76">
                    <w:pPr>
                      <w:spacing w:line="266" w:lineRule="exact"/>
                      <w:ind w:left="2377"/>
                    </w:pPr>
                    <w:r>
                      <w:t>I.I.S.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Mario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Rigoni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Stern</w:t>
                    </w:r>
                  </w:p>
                  <w:p w14:paraId="19A5525F" w14:textId="77777777" w:rsidR="00357D76" w:rsidRDefault="00357D76">
                    <w:pPr>
                      <w:spacing w:before="1"/>
                      <w:ind w:left="13" w:right="13"/>
                      <w:jc w:val="center"/>
                    </w:pPr>
                    <w:r>
                      <w:t>Via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Borgo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Palazzo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128-24125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Bergamo</w:t>
                    </w:r>
                  </w:p>
                  <w:p w14:paraId="7655C6A6" w14:textId="77777777" w:rsidR="00357D76" w:rsidRDefault="00357D76">
                    <w:pPr>
                      <w:spacing w:before="1"/>
                      <w:ind w:left="13" w:right="13"/>
                      <w:jc w:val="center"/>
                      <w:rPr>
                        <w:rFonts w:eastAsia="Verdana"/>
                      </w:rPr>
                    </w:pPr>
                    <w:r>
                      <w:rPr>
                        <w:rFonts w:ascii="Microsoft Sans Serif" w:eastAsia="Microsoft Sans Serif"/>
                      </w:rPr>
                      <w:t>🕾</w:t>
                    </w:r>
                    <w:r>
                      <w:rPr>
                        <w:rFonts w:ascii="Microsoft Sans Serif" w:eastAsia="Microsoft Sans Serif"/>
                        <w:spacing w:val="17"/>
                      </w:rPr>
                      <w:t xml:space="preserve"> </w:t>
                    </w:r>
                    <w:r>
                      <w:rPr>
                        <w:rFonts w:eastAsia="Verdana"/>
                      </w:rPr>
                      <w:t>035</w:t>
                    </w:r>
                    <w:r>
                      <w:rPr>
                        <w:rFonts w:eastAsia="Verdana"/>
                        <w:spacing w:val="-2"/>
                      </w:rPr>
                      <w:t xml:space="preserve"> </w:t>
                    </w:r>
                    <w:r>
                      <w:rPr>
                        <w:rFonts w:eastAsia="Verdana"/>
                      </w:rPr>
                      <w:t>220213</w:t>
                    </w:r>
                    <w:r>
                      <w:rPr>
                        <w:rFonts w:eastAsia="Verdana"/>
                        <w:spacing w:val="-2"/>
                      </w:rPr>
                      <w:t xml:space="preserve"> </w:t>
                    </w:r>
                    <w:r>
                      <w:rPr>
                        <w:rFonts w:eastAsia="Verdana"/>
                      </w:rPr>
                      <w:t>-</w:t>
                    </w:r>
                    <w:r>
                      <w:rPr>
                        <w:rFonts w:eastAsia="Verdana"/>
                        <w:spacing w:val="-2"/>
                      </w:rPr>
                      <w:t xml:space="preserve"> </w:t>
                    </w:r>
                    <w:r>
                      <w:rPr>
                        <w:rFonts w:ascii="Microsoft Sans Serif" w:eastAsia="Microsoft Sans Serif"/>
                      </w:rPr>
                      <w:t>🖷</w:t>
                    </w:r>
                    <w:r>
                      <w:rPr>
                        <w:rFonts w:ascii="Microsoft Sans Serif" w:eastAsia="Microsoft Sans Serif"/>
                        <w:spacing w:val="17"/>
                      </w:rPr>
                      <w:t xml:space="preserve"> </w:t>
                    </w:r>
                    <w:r>
                      <w:rPr>
                        <w:rFonts w:eastAsia="Verdana"/>
                      </w:rPr>
                      <w:t>035</w:t>
                    </w:r>
                    <w:r>
                      <w:rPr>
                        <w:rFonts w:eastAsia="Verdana"/>
                        <w:spacing w:val="-2"/>
                      </w:rPr>
                      <w:t xml:space="preserve"> </w:t>
                    </w:r>
                    <w:r>
                      <w:rPr>
                        <w:rFonts w:eastAsia="Verdana"/>
                      </w:rPr>
                      <w:t>220410</w:t>
                    </w:r>
                  </w:p>
                  <w:p w14:paraId="53B2BABA" w14:textId="77777777" w:rsidR="00357D76" w:rsidRDefault="00357D76">
                    <w:pPr>
                      <w:spacing w:before="2"/>
                      <w:ind w:left="13" w:right="13"/>
                      <w:jc w:val="center"/>
                    </w:pPr>
                    <w:r>
                      <w:t>Sito:</w:t>
                    </w:r>
                    <w:r>
                      <w:rPr>
                        <w:spacing w:val="-13"/>
                      </w:rPr>
                      <w:t xml:space="preserve"> </w:t>
                    </w:r>
                    <w:hyperlink r:id="rId5">
                      <w:r>
                        <w:t>http://www.iisrigonistern.it-email: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</w:hyperlink>
                    <w:hyperlink r:id="rId6">
                      <w:r>
                        <w:t>BGIS03100L@istruzione.it</w:t>
                      </w:r>
                    </w:hyperlink>
                  </w:p>
                  <w:p w14:paraId="0AB2451E" w14:textId="77777777" w:rsidR="00357D76" w:rsidRDefault="00357D76">
                    <w:pPr>
                      <w:spacing w:before="29"/>
                      <w:ind w:left="13" w:right="1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PROGRAMMA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SVOLTO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–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ALL.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03/P03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510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B82C9E"/>
    <w:multiLevelType w:val="hybridMultilevel"/>
    <w:tmpl w:val="A986E2F0"/>
    <w:lvl w:ilvl="0" w:tplc="D3B8B3F2">
      <w:numFmt w:val="bullet"/>
      <w:lvlText w:val="-"/>
      <w:lvlJc w:val="left"/>
      <w:pPr>
        <w:ind w:left="950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DC7ADCE2">
      <w:numFmt w:val="bullet"/>
      <w:lvlText w:val="•"/>
      <w:lvlJc w:val="left"/>
      <w:pPr>
        <w:ind w:left="1914" w:hanging="351"/>
      </w:pPr>
      <w:rPr>
        <w:rFonts w:hint="default"/>
        <w:lang w:val="it-IT" w:eastAsia="en-US" w:bidi="ar-SA"/>
      </w:rPr>
    </w:lvl>
    <w:lvl w:ilvl="2" w:tplc="6E58C1F2">
      <w:numFmt w:val="bullet"/>
      <w:lvlText w:val="•"/>
      <w:lvlJc w:val="left"/>
      <w:pPr>
        <w:ind w:left="2869" w:hanging="351"/>
      </w:pPr>
      <w:rPr>
        <w:rFonts w:hint="default"/>
        <w:lang w:val="it-IT" w:eastAsia="en-US" w:bidi="ar-SA"/>
      </w:rPr>
    </w:lvl>
    <w:lvl w:ilvl="3" w:tplc="094636F2">
      <w:numFmt w:val="bullet"/>
      <w:lvlText w:val="•"/>
      <w:lvlJc w:val="left"/>
      <w:pPr>
        <w:ind w:left="3823" w:hanging="351"/>
      </w:pPr>
      <w:rPr>
        <w:rFonts w:hint="default"/>
        <w:lang w:val="it-IT" w:eastAsia="en-US" w:bidi="ar-SA"/>
      </w:rPr>
    </w:lvl>
    <w:lvl w:ilvl="4" w:tplc="5D3C2954">
      <w:numFmt w:val="bullet"/>
      <w:lvlText w:val="•"/>
      <w:lvlJc w:val="left"/>
      <w:pPr>
        <w:ind w:left="4778" w:hanging="351"/>
      </w:pPr>
      <w:rPr>
        <w:rFonts w:hint="default"/>
        <w:lang w:val="it-IT" w:eastAsia="en-US" w:bidi="ar-SA"/>
      </w:rPr>
    </w:lvl>
    <w:lvl w:ilvl="5" w:tplc="D1D20706">
      <w:numFmt w:val="bullet"/>
      <w:lvlText w:val="•"/>
      <w:lvlJc w:val="left"/>
      <w:pPr>
        <w:ind w:left="5732" w:hanging="351"/>
      </w:pPr>
      <w:rPr>
        <w:rFonts w:hint="default"/>
        <w:lang w:val="it-IT" w:eastAsia="en-US" w:bidi="ar-SA"/>
      </w:rPr>
    </w:lvl>
    <w:lvl w:ilvl="6" w:tplc="CEB23A50">
      <w:numFmt w:val="bullet"/>
      <w:lvlText w:val="•"/>
      <w:lvlJc w:val="left"/>
      <w:pPr>
        <w:ind w:left="6687" w:hanging="351"/>
      </w:pPr>
      <w:rPr>
        <w:rFonts w:hint="default"/>
        <w:lang w:val="it-IT" w:eastAsia="en-US" w:bidi="ar-SA"/>
      </w:rPr>
    </w:lvl>
    <w:lvl w:ilvl="7" w:tplc="791EE2BE">
      <w:numFmt w:val="bullet"/>
      <w:lvlText w:val="•"/>
      <w:lvlJc w:val="left"/>
      <w:pPr>
        <w:ind w:left="7641" w:hanging="351"/>
      </w:pPr>
      <w:rPr>
        <w:rFonts w:hint="default"/>
        <w:lang w:val="it-IT" w:eastAsia="en-US" w:bidi="ar-SA"/>
      </w:rPr>
    </w:lvl>
    <w:lvl w:ilvl="8" w:tplc="5678BEA6">
      <w:numFmt w:val="bullet"/>
      <w:lvlText w:val="•"/>
      <w:lvlJc w:val="left"/>
      <w:pPr>
        <w:ind w:left="8596" w:hanging="351"/>
      </w:pPr>
      <w:rPr>
        <w:rFonts w:hint="default"/>
        <w:lang w:val="it-IT" w:eastAsia="en-US" w:bidi="ar-SA"/>
      </w:rPr>
    </w:lvl>
  </w:abstractNum>
  <w:abstractNum w:abstractNumId="3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8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2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461219106">
    <w:abstractNumId w:val="3"/>
  </w:num>
  <w:num w:numId="2" w16cid:durableId="35399955">
    <w:abstractNumId w:val="10"/>
  </w:num>
  <w:num w:numId="3" w16cid:durableId="236210833">
    <w:abstractNumId w:val="12"/>
  </w:num>
  <w:num w:numId="4" w16cid:durableId="582030504">
    <w:abstractNumId w:val="7"/>
  </w:num>
  <w:num w:numId="5" w16cid:durableId="1331132937">
    <w:abstractNumId w:val="8"/>
  </w:num>
  <w:num w:numId="6" w16cid:durableId="438716300">
    <w:abstractNumId w:val="0"/>
  </w:num>
  <w:num w:numId="7" w16cid:durableId="188185947">
    <w:abstractNumId w:val="14"/>
  </w:num>
  <w:num w:numId="8" w16cid:durableId="1726368032">
    <w:abstractNumId w:val="11"/>
  </w:num>
  <w:num w:numId="9" w16cid:durableId="1946306231">
    <w:abstractNumId w:val="4"/>
  </w:num>
  <w:num w:numId="10" w16cid:durableId="816653620">
    <w:abstractNumId w:val="15"/>
  </w:num>
  <w:num w:numId="11" w16cid:durableId="116264062">
    <w:abstractNumId w:val="1"/>
  </w:num>
  <w:num w:numId="12" w16cid:durableId="1160387820">
    <w:abstractNumId w:val="21"/>
  </w:num>
  <w:num w:numId="13" w16cid:durableId="523714062">
    <w:abstractNumId w:val="13"/>
  </w:num>
  <w:num w:numId="14" w16cid:durableId="1240553493">
    <w:abstractNumId w:val="17"/>
  </w:num>
  <w:num w:numId="15" w16cid:durableId="879509039">
    <w:abstractNumId w:val="5"/>
  </w:num>
  <w:num w:numId="16" w16cid:durableId="1442457024">
    <w:abstractNumId w:val="22"/>
  </w:num>
  <w:num w:numId="17" w16cid:durableId="2146580368">
    <w:abstractNumId w:val="20"/>
  </w:num>
  <w:num w:numId="18" w16cid:durableId="226846341">
    <w:abstractNumId w:val="19"/>
  </w:num>
  <w:num w:numId="19" w16cid:durableId="1497961365">
    <w:abstractNumId w:val="6"/>
  </w:num>
  <w:num w:numId="20" w16cid:durableId="1431119824">
    <w:abstractNumId w:val="16"/>
  </w:num>
  <w:num w:numId="21" w16cid:durableId="1657951536">
    <w:abstractNumId w:val="18"/>
  </w:num>
  <w:num w:numId="22" w16cid:durableId="16780411">
    <w:abstractNumId w:val="9"/>
  </w:num>
  <w:num w:numId="23" w16cid:durableId="17958998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5D"/>
    <w:rsid w:val="000350C6"/>
    <w:rsid w:val="00041E42"/>
    <w:rsid w:val="000D779E"/>
    <w:rsid w:val="00133731"/>
    <w:rsid w:val="001375F9"/>
    <w:rsid w:val="00181565"/>
    <w:rsid w:val="00185D90"/>
    <w:rsid w:val="001C32DE"/>
    <w:rsid w:val="001F3D61"/>
    <w:rsid w:val="00283E08"/>
    <w:rsid w:val="00286586"/>
    <w:rsid w:val="00296FF3"/>
    <w:rsid w:val="0035344C"/>
    <w:rsid w:val="00357D76"/>
    <w:rsid w:val="00415B8E"/>
    <w:rsid w:val="004829DF"/>
    <w:rsid w:val="004A39D4"/>
    <w:rsid w:val="00511658"/>
    <w:rsid w:val="00591F76"/>
    <w:rsid w:val="005E4B99"/>
    <w:rsid w:val="00686F17"/>
    <w:rsid w:val="006D75D2"/>
    <w:rsid w:val="006F4059"/>
    <w:rsid w:val="008309BA"/>
    <w:rsid w:val="00835F01"/>
    <w:rsid w:val="00866BD4"/>
    <w:rsid w:val="008A1A10"/>
    <w:rsid w:val="00944DDF"/>
    <w:rsid w:val="009B08B0"/>
    <w:rsid w:val="009B446D"/>
    <w:rsid w:val="009F0AD6"/>
    <w:rsid w:val="00A10943"/>
    <w:rsid w:val="00A87D14"/>
    <w:rsid w:val="00B72602"/>
    <w:rsid w:val="00B7350B"/>
    <w:rsid w:val="00BC3CC4"/>
    <w:rsid w:val="00BF080F"/>
    <w:rsid w:val="00C1461B"/>
    <w:rsid w:val="00C20A39"/>
    <w:rsid w:val="00CA3E18"/>
    <w:rsid w:val="00D1625B"/>
    <w:rsid w:val="00D201EE"/>
    <w:rsid w:val="00D41468"/>
    <w:rsid w:val="00D50A7C"/>
    <w:rsid w:val="00DD4F29"/>
    <w:rsid w:val="00DE2703"/>
    <w:rsid w:val="00DF675D"/>
    <w:rsid w:val="00E03DB6"/>
    <w:rsid w:val="00E210BB"/>
    <w:rsid w:val="00EA03C0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357D7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357D76"/>
    <w:pPr>
      <w:widowControl w:val="0"/>
      <w:autoSpaceDE w:val="0"/>
      <w:autoSpaceDN w:val="0"/>
      <w:spacing w:before="3"/>
      <w:ind w:left="950" w:hanging="352"/>
    </w:pPr>
    <w:rPr>
      <w:rFonts w:ascii="Times New Roman" w:hAnsi="Times New Roman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57D76"/>
    <w:pPr>
      <w:widowControl w:val="0"/>
      <w:autoSpaceDE w:val="0"/>
      <w:autoSpaceDN w:val="0"/>
      <w:ind w:left="110"/>
    </w:pPr>
    <w:rPr>
      <w:rFonts w:ascii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isrigonistern.it-email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BGIS03100L@istruzione.it" TargetMode="External"/><Relationship Id="rId5" Type="http://schemas.openxmlformats.org/officeDocument/2006/relationships/hyperlink" Target="http://www.iisrigonistern.it-email/" TargetMode="External"/><Relationship Id="rId4" Type="http://schemas.openxmlformats.org/officeDocument/2006/relationships/hyperlink" Target="mailto:BGIS03100L@istruzione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C:\Programmi\Microsoft Office\Modelli\modello1.dot</Template>
  <TotalTime>2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Microsoft Office User</cp:lastModifiedBy>
  <cp:revision>3</cp:revision>
  <cp:lastPrinted>2023-05-11T05:20:00Z</cp:lastPrinted>
  <dcterms:created xsi:type="dcterms:W3CDTF">2024-06-03T08:19:00Z</dcterms:created>
  <dcterms:modified xsi:type="dcterms:W3CDTF">2024-06-03T08:31:00Z</dcterms:modified>
</cp:coreProperties>
</file>