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66E8" w14:textId="77777777" w:rsidR="00D1625B" w:rsidRDefault="00D1625B" w:rsidP="00591F76">
      <w:pPr>
        <w:jc w:val="center"/>
      </w:pPr>
    </w:p>
    <w:p w14:paraId="25E0BE08" w14:textId="272CC3CB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="000F66AC">
        <w:rPr>
          <w:b/>
        </w:rPr>
        <w:t xml:space="preserve">PIDATELLA </w:t>
      </w:r>
      <w:proofErr w:type="gramStart"/>
      <w:r w:rsidR="000F66AC">
        <w:rPr>
          <w:b/>
        </w:rPr>
        <w:t xml:space="preserve">LAURA 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proofErr w:type="gramEnd"/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0F66AC">
        <w:rPr>
          <w:b/>
        </w:rPr>
        <w:t>INGLESE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0F66AC">
        <w:rPr>
          <w:b/>
        </w:rPr>
        <w:t xml:space="preserve"> 3CP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1D8A5E46" w14:textId="77777777" w:rsidR="00511658" w:rsidRPr="00591F76" w:rsidRDefault="00511658" w:rsidP="00591F76"/>
    <w:p w14:paraId="604F684A" w14:textId="7B5FF804" w:rsidR="00D1625B" w:rsidRPr="00591F76" w:rsidRDefault="00D1625B" w:rsidP="00591F76">
      <w:r w:rsidRPr="00591F76">
        <w:t>Bergamo,</w:t>
      </w:r>
      <w:r w:rsidR="00C20A39" w:rsidRPr="00591F76">
        <w:t xml:space="preserve"> </w:t>
      </w:r>
      <w:r w:rsidR="000F66AC">
        <w:t>8-8-2024</w:t>
      </w:r>
    </w:p>
    <w:p w14:paraId="6160B5F3" w14:textId="77777777" w:rsidR="00D1625B" w:rsidRPr="00591F76" w:rsidRDefault="00D1625B" w:rsidP="00591F76"/>
    <w:p w14:paraId="31FFDD2D" w14:textId="2391D753" w:rsidR="001C32DE" w:rsidRDefault="000F66AC" w:rsidP="00591F76">
      <w:r>
        <w:t xml:space="preserve">LIBRO DI TESTO IN TIME 2 </w:t>
      </w:r>
    </w:p>
    <w:p w14:paraId="3515E228" w14:textId="31F1A9EF" w:rsidR="000F66AC" w:rsidRPr="000F66AC" w:rsidRDefault="000F66AC" w:rsidP="00591F76">
      <w:pPr>
        <w:rPr>
          <w:lang w:val="en-US"/>
        </w:rPr>
      </w:pPr>
      <w:r w:rsidRPr="000F66AC">
        <w:rPr>
          <w:lang w:val="en-US"/>
        </w:rPr>
        <w:t>UNIT 1-2-7</w:t>
      </w:r>
    </w:p>
    <w:p w14:paraId="2CFE46DF" w14:textId="6D8FB30C" w:rsidR="000F66AC" w:rsidRPr="000F66AC" w:rsidRDefault="000F66AC" w:rsidP="00591F76">
      <w:pPr>
        <w:rPr>
          <w:lang w:val="en-US"/>
        </w:rPr>
      </w:pPr>
      <w:r w:rsidRPr="000F66AC">
        <w:rPr>
          <w:lang w:val="en-US"/>
        </w:rPr>
        <w:t>MACRO TEMI</w:t>
      </w:r>
    </w:p>
    <w:p w14:paraId="1F111642" w14:textId="4918EBD7" w:rsidR="000F66AC" w:rsidRPr="000F66AC" w:rsidRDefault="000F66AC" w:rsidP="00591F76">
      <w:pPr>
        <w:rPr>
          <w:lang w:val="en-US"/>
        </w:rPr>
      </w:pPr>
      <w:r w:rsidRPr="000F66AC">
        <w:rPr>
          <w:lang w:val="en-US"/>
        </w:rPr>
        <w:t>REVISION PAST SIMPLE VS PAST CONTINUOUS</w:t>
      </w:r>
    </w:p>
    <w:p w14:paraId="3CD4C1BB" w14:textId="48A1B70B" w:rsidR="000F66AC" w:rsidRDefault="000F66AC" w:rsidP="00591F76">
      <w:pPr>
        <w:rPr>
          <w:lang w:val="en-US"/>
        </w:rPr>
      </w:pPr>
      <w:r>
        <w:rPr>
          <w:lang w:val="en-US"/>
        </w:rPr>
        <w:t>PRESENT PERFECT</w:t>
      </w:r>
    </w:p>
    <w:p w14:paraId="5C1C66D4" w14:textId="0D3034F5" w:rsidR="000F66AC" w:rsidRDefault="000F66AC" w:rsidP="00591F76">
      <w:pPr>
        <w:rPr>
          <w:lang w:val="en-US"/>
        </w:rPr>
      </w:pPr>
      <w:r>
        <w:rPr>
          <w:lang w:val="en-US"/>
        </w:rPr>
        <w:t xml:space="preserve">PRESENT PERFECT CONTINUOUS </w:t>
      </w:r>
    </w:p>
    <w:p w14:paraId="7EF80DA3" w14:textId="0F33D48C" w:rsidR="000F66AC" w:rsidRDefault="000F66AC" w:rsidP="00591F76">
      <w:pPr>
        <w:rPr>
          <w:lang w:val="en-US"/>
        </w:rPr>
      </w:pPr>
      <w:r>
        <w:rPr>
          <w:lang w:val="en-US"/>
        </w:rPr>
        <w:t>DURATION FORM</w:t>
      </w:r>
    </w:p>
    <w:p w14:paraId="0D6C4F88" w14:textId="58283ED7" w:rsidR="000F66AC" w:rsidRPr="000F66AC" w:rsidRDefault="000F66AC" w:rsidP="00591F76">
      <w:r w:rsidRPr="000F66AC">
        <w:t>SINCE AND FOR</w:t>
      </w:r>
    </w:p>
    <w:p w14:paraId="526DC4EB" w14:textId="5C749991" w:rsidR="000F66AC" w:rsidRPr="000F66AC" w:rsidRDefault="000F66AC" w:rsidP="00591F76">
      <w:r w:rsidRPr="000F66AC">
        <w:t>ACCENNI AI MODAL VERBS</w:t>
      </w:r>
    </w:p>
    <w:p w14:paraId="1AFFA549" w14:textId="6B66076B" w:rsidR="000F66AC" w:rsidRPr="000F66AC" w:rsidRDefault="000F66AC" w:rsidP="00591F76">
      <w:r w:rsidRPr="000F66AC">
        <w:t>VOCABOLARIO DELLE UNITS</w:t>
      </w:r>
    </w:p>
    <w:p w14:paraId="0034246D" w14:textId="77777777" w:rsidR="000F66AC" w:rsidRDefault="000F66AC" w:rsidP="00591F76"/>
    <w:p w14:paraId="443778F3" w14:textId="598FE169" w:rsidR="000F66AC" w:rsidRDefault="000F66AC" w:rsidP="00591F76">
      <w:r>
        <w:t>INGLESE TECNICO</w:t>
      </w:r>
    </w:p>
    <w:p w14:paraId="1F27EBDB" w14:textId="1F3FC2C5" w:rsidR="000F66AC" w:rsidRDefault="000F66AC" w:rsidP="00591F76">
      <w:r>
        <w:t>SOIL</w:t>
      </w:r>
    </w:p>
    <w:p w14:paraId="7FC76377" w14:textId="193566E0" w:rsidR="000F66AC" w:rsidRDefault="000F66AC" w:rsidP="00591F76">
      <w:r>
        <w:t>A</w:t>
      </w:r>
    </w:p>
    <w:p w14:paraId="6C1FC0D4" w14:textId="30B85B8B" w:rsidR="000F66AC" w:rsidRPr="000F66AC" w:rsidRDefault="000F66AC" w:rsidP="00591F76">
      <w:r>
        <w:t xml:space="preserve">IRRIGATION </w:t>
      </w:r>
      <w:bookmarkStart w:id="0" w:name="_GoBack"/>
      <w:bookmarkEnd w:id="0"/>
    </w:p>
    <w:sectPr w:rsidR="000F66AC" w:rsidRPr="000F66AC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133A9" w14:textId="77777777" w:rsidR="005A39CC" w:rsidRDefault="005A39CC" w:rsidP="00286586">
      <w:r>
        <w:separator/>
      </w:r>
    </w:p>
  </w:endnote>
  <w:endnote w:type="continuationSeparator" w:id="0">
    <w:p w14:paraId="68F21AA3" w14:textId="77777777" w:rsidR="005A39CC" w:rsidRDefault="005A39CC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0F66AC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0F66AC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BA9A5F" w14:textId="77777777" w:rsidR="005A39CC" w:rsidRDefault="005A39CC" w:rsidP="00286586">
      <w:r>
        <w:separator/>
      </w:r>
    </w:p>
  </w:footnote>
  <w:footnote w:type="continuationSeparator" w:id="0">
    <w:p w14:paraId="65C6E044" w14:textId="77777777" w:rsidR="005A39CC" w:rsidRDefault="005A39CC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D779E"/>
    <w:rsid w:val="000F66AC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415B8E"/>
    <w:rsid w:val="004A39D4"/>
    <w:rsid w:val="00511658"/>
    <w:rsid w:val="00591F76"/>
    <w:rsid w:val="005A39CC"/>
    <w:rsid w:val="005E4B99"/>
    <w:rsid w:val="00686F17"/>
    <w:rsid w:val="006D75D2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Pidatella_Laura</cp:lastModifiedBy>
  <cp:revision>2</cp:revision>
  <cp:lastPrinted>2023-05-11T05:20:00Z</cp:lastPrinted>
  <dcterms:created xsi:type="dcterms:W3CDTF">2024-06-08T09:16:00Z</dcterms:created>
  <dcterms:modified xsi:type="dcterms:W3CDTF">2024-06-08T09:16:00Z</dcterms:modified>
</cp:coreProperties>
</file>