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866E8" w14:textId="77777777" w:rsidR="00D1625B" w:rsidRDefault="00D1625B" w:rsidP="00591F76">
      <w:pPr>
        <w:jc w:val="center"/>
      </w:pPr>
    </w:p>
    <w:p w14:paraId="25E0BE08" w14:textId="329B6427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511658" w:rsidRPr="00591F76">
        <w:rPr>
          <w:b/>
        </w:rPr>
        <w:tab/>
      </w:r>
      <w:r w:rsidR="000F66AC">
        <w:rPr>
          <w:b/>
        </w:rPr>
        <w:t xml:space="preserve">PIDATELLA </w:t>
      </w:r>
      <w:proofErr w:type="gramStart"/>
      <w:r w:rsidR="000F66AC">
        <w:rPr>
          <w:b/>
        </w:rPr>
        <w:t xml:space="preserve">LAURA 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proofErr w:type="gramEnd"/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0F66AC">
        <w:rPr>
          <w:b/>
        </w:rPr>
        <w:t>INGLESE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243DB4">
        <w:rPr>
          <w:b/>
        </w:rPr>
        <w:t xml:space="preserve"> 4</w:t>
      </w:r>
      <w:r w:rsidR="004A7C8D">
        <w:rPr>
          <w:b/>
        </w:rPr>
        <w:t>AP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591F76" w:rsidRDefault="00511658" w:rsidP="00591F76">
      <w:pPr>
        <w:rPr>
          <w:u w:val="single"/>
        </w:rPr>
      </w:pPr>
    </w:p>
    <w:p w14:paraId="1D8A5E46" w14:textId="77777777" w:rsidR="00511658" w:rsidRPr="00591F76" w:rsidRDefault="00511658" w:rsidP="00591F76"/>
    <w:p w14:paraId="604F684A" w14:textId="7B5FF804" w:rsidR="00D1625B" w:rsidRPr="00591F76" w:rsidRDefault="00D1625B" w:rsidP="00591F76">
      <w:r w:rsidRPr="00591F76">
        <w:t>Bergamo,</w:t>
      </w:r>
      <w:r w:rsidR="00C20A39" w:rsidRPr="00591F76">
        <w:t xml:space="preserve"> </w:t>
      </w:r>
      <w:r w:rsidR="000F66AC">
        <w:t>8-8-2024</w:t>
      </w:r>
    </w:p>
    <w:p w14:paraId="6160B5F3" w14:textId="77777777" w:rsidR="00D1625B" w:rsidRPr="00591F76" w:rsidRDefault="00D1625B" w:rsidP="00591F76"/>
    <w:p w14:paraId="31FFDD2D" w14:textId="2391D753" w:rsidR="001C32DE" w:rsidRDefault="000F66AC" w:rsidP="00591F76">
      <w:r>
        <w:t xml:space="preserve">LIBRO DI TESTO IN TIME 2 </w:t>
      </w:r>
    </w:p>
    <w:p w14:paraId="050C6BF8" w14:textId="57BC1681" w:rsidR="00264215" w:rsidRDefault="00264215" w:rsidP="00591F76">
      <w:r>
        <w:t>UNITS 3-4-5-6</w:t>
      </w:r>
    </w:p>
    <w:p w14:paraId="4896AEC8" w14:textId="69ED5524" w:rsidR="00264215" w:rsidRDefault="00264215" w:rsidP="00591F76">
      <w:r>
        <w:t>MACROTEMI</w:t>
      </w:r>
    </w:p>
    <w:p w14:paraId="50E833FF" w14:textId="51C08A61" w:rsidR="00264215" w:rsidRDefault="00264215" w:rsidP="00591F76">
      <w:r>
        <w:t>CONDITIONALS 1,2,3</w:t>
      </w:r>
    </w:p>
    <w:p w14:paraId="7DF24150" w14:textId="77777777" w:rsidR="00264215" w:rsidRDefault="00264215" w:rsidP="00591F76"/>
    <w:p w14:paraId="62898FDD" w14:textId="70955DD4" w:rsidR="00264215" w:rsidRDefault="00264215" w:rsidP="00591F76">
      <w:r>
        <w:t>MODAL VERBS</w:t>
      </w:r>
    </w:p>
    <w:p w14:paraId="52610F50" w14:textId="2E1E252A" w:rsidR="00264215" w:rsidRDefault="00264215" w:rsidP="00591F76">
      <w:r>
        <w:t>VERBS PATTERNS</w:t>
      </w:r>
    </w:p>
    <w:p w14:paraId="2D3D9231" w14:textId="77777777" w:rsidR="00264215" w:rsidRDefault="00264215" w:rsidP="00591F76">
      <w:bookmarkStart w:id="0" w:name="_GoBack"/>
      <w:bookmarkEnd w:id="0"/>
    </w:p>
    <w:p w14:paraId="0034246D" w14:textId="77777777" w:rsidR="000F66AC" w:rsidRDefault="000F66AC" w:rsidP="00591F76"/>
    <w:p w14:paraId="443778F3" w14:textId="598FE169" w:rsidR="000F66AC" w:rsidRDefault="000F66AC" w:rsidP="00591F76">
      <w:r>
        <w:t>INGLESE TECNICO</w:t>
      </w:r>
    </w:p>
    <w:p w14:paraId="65685A12" w14:textId="77777777" w:rsidR="00264215" w:rsidRDefault="00264215" w:rsidP="00591F76"/>
    <w:p w14:paraId="37C88847" w14:textId="10CC9FAD" w:rsidR="004A7C8D" w:rsidRDefault="00264215" w:rsidP="00591F76">
      <w:pPr>
        <w:rPr>
          <w:lang w:val="en-US"/>
        </w:rPr>
      </w:pPr>
      <w:r>
        <w:rPr>
          <w:lang w:val="en-US"/>
        </w:rPr>
        <w:t xml:space="preserve">PLANTS CLASSIFICATION </w:t>
      </w:r>
    </w:p>
    <w:p w14:paraId="6F5451A2" w14:textId="19209F7B" w:rsidR="00264215" w:rsidRDefault="00264215" w:rsidP="00591F76">
      <w:pPr>
        <w:rPr>
          <w:lang w:val="en-US"/>
        </w:rPr>
      </w:pPr>
      <w:r>
        <w:rPr>
          <w:lang w:val="en-US"/>
        </w:rPr>
        <w:t>PLANT PARTS</w:t>
      </w:r>
    </w:p>
    <w:p w14:paraId="15167203" w14:textId="77777777" w:rsidR="00264215" w:rsidRPr="00264215" w:rsidRDefault="00264215" w:rsidP="00591F76">
      <w:pPr>
        <w:rPr>
          <w:lang w:val="en-US"/>
        </w:rPr>
      </w:pPr>
    </w:p>
    <w:p w14:paraId="3E24FFE6" w14:textId="1392E29D" w:rsidR="004A7C8D" w:rsidRPr="00264215" w:rsidRDefault="004A7C8D" w:rsidP="00591F76">
      <w:pPr>
        <w:rPr>
          <w:lang w:val="en-US"/>
        </w:rPr>
      </w:pPr>
    </w:p>
    <w:sectPr w:rsidR="004A7C8D" w:rsidRPr="00264215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F3D2B2" w14:textId="77777777" w:rsidR="00C72D1E" w:rsidRDefault="00C72D1E" w:rsidP="00286586">
      <w:r>
        <w:separator/>
      </w:r>
    </w:p>
  </w:endnote>
  <w:endnote w:type="continuationSeparator" w:id="0">
    <w:p w14:paraId="3D6537EB" w14:textId="77777777" w:rsidR="00C72D1E" w:rsidRDefault="00C72D1E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264215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264215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7408EE" w14:textId="77777777" w:rsidR="00C72D1E" w:rsidRDefault="00C72D1E" w:rsidP="00286586">
      <w:r>
        <w:separator/>
      </w:r>
    </w:p>
  </w:footnote>
  <w:footnote w:type="continuationSeparator" w:id="0">
    <w:p w14:paraId="6FC33521" w14:textId="77777777" w:rsidR="00C72D1E" w:rsidRDefault="00C72D1E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0"/>
  </w:num>
  <w:num w:numId="13">
    <w:abstractNumId w:val="12"/>
  </w:num>
  <w:num w:numId="14">
    <w:abstractNumId w:val="16"/>
  </w:num>
  <w:num w:numId="15">
    <w:abstractNumId w:val="4"/>
  </w:num>
  <w:num w:numId="16">
    <w:abstractNumId w:val="21"/>
  </w:num>
  <w:num w:numId="17">
    <w:abstractNumId w:val="19"/>
  </w:num>
  <w:num w:numId="18">
    <w:abstractNumId w:val="18"/>
  </w:num>
  <w:num w:numId="19">
    <w:abstractNumId w:val="5"/>
  </w:num>
  <w:num w:numId="20">
    <w:abstractNumId w:val="15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75D"/>
    <w:rsid w:val="000350C6"/>
    <w:rsid w:val="00041E42"/>
    <w:rsid w:val="000D779E"/>
    <w:rsid w:val="000F66AC"/>
    <w:rsid w:val="001375F9"/>
    <w:rsid w:val="00181565"/>
    <w:rsid w:val="00185D90"/>
    <w:rsid w:val="001C32DE"/>
    <w:rsid w:val="001F3D61"/>
    <w:rsid w:val="00243DB4"/>
    <w:rsid w:val="00264215"/>
    <w:rsid w:val="00283E08"/>
    <w:rsid w:val="00286586"/>
    <w:rsid w:val="00296FF3"/>
    <w:rsid w:val="0035344C"/>
    <w:rsid w:val="00415B8E"/>
    <w:rsid w:val="004A39D4"/>
    <w:rsid w:val="004A7C8D"/>
    <w:rsid w:val="00511658"/>
    <w:rsid w:val="00591F76"/>
    <w:rsid w:val="005E4B99"/>
    <w:rsid w:val="00686F17"/>
    <w:rsid w:val="006D75D2"/>
    <w:rsid w:val="008309BA"/>
    <w:rsid w:val="00835F01"/>
    <w:rsid w:val="00866BD4"/>
    <w:rsid w:val="009B08B0"/>
    <w:rsid w:val="009B446D"/>
    <w:rsid w:val="009F0AD6"/>
    <w:rsid w:val="00A10943"/>
    <w:rsid w:val="00A87D14"/>
    <w:rsid w:val="00B72602"/>
    <w:rsid w:val="00B7350B"/>
    <w:rsid w:val="00BC3CC4"/>
    <w:rsid w:val="00BF080F"/>
    <w:rsid w:val="00C1461B"/>
    <w:rsid w:val="00C20A39"/>
    <w:rsid w:val="00C72D1E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A03C0"/>
    <w:rsid w:val="00F40B82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Pidatella_Laura</cp:lastModifiedBy>
  <cp:revision>2</cp:revision>
  <cp:lastPrinted>2023-05-11T05:20:00Z</cp:lastPrinted>
  <dcterms:created xsi:type="dcterms:W3CDTF">2024-06-08T09:25:00Z</dcterms:created>
  <dcterms:modified xsi:type="dcterms:W3CDTF">2024-06-08T09:25:00Z</dcterms:modified>
</cp:coreProperties>
</file>