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866E8" w14:textId="77777777" w:rsidR="00D1625B" w:rsidRDefault="00D1625B" w:rsidP="00591F76">
      <w:pPr>
        <w:jc w:val="center"/>
      </w:pPr>
    </w:p>
    <w:p w14:paraId="25E0BE08" w14:textId="6BBC8385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8243DA">
        <w:rPr>
          <w:b/>
        </w:rPr>
        <w:t xml:space="preserve"> PIDATELLA </w:t>
      </w:r>
      <w:proofErr w:type="gramStart"/>
      <w:r w:rsidR="008243DA">
        <w:rPr>
          <w:b/>
        </w:rPr>
        <w:t xml:space="preserve">LAURA 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proofErr w:type="gramEnd"/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="008243DA">
        <w:rPr>
          <w:b/>
        </w:rPr>
        <w:t xml:space="preserve">INGLESE </w:t>
      </w:r>
      <w:r w:rsidRPr="00591F76">
        <w:rPr>
          <w:b/>
        </w:rPr>
        <w:tab/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8243DA">
        <w:rPr>
          <w:b/>
        </w:rPr>
        <w:t xml:space="preserve"> 1C 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5A1ED020" w:rsidR="00511658" w:rsidRDefault="00511658" w:rsidP="00591F76">
      <w:pPr>
        <w:rPr>
          <w:u w:val="single"/>
        </w:rPr>
      </w:pPr>
    </w:p>
    <w:p w14:paraId="6B234D5D" w14:textId="46723785" w:rsidR="008243DA" w:rsidRDefault="008243DA" w:rsidP="00591F76">
      <w:pPr>
        <w:rPr>
          <w:u w:val="single"/>
        </w:rPr>
      </w:pPr>
    </w:p>
    <w:p w14:paraId="26C8CCE6" w14:textId="78445B79" w:rsidR="008243DA" w:rsidRDefault="008243DA" w:rsidP="00591F76">
      <w:pPr>
        <w:rPr>
          <w:u w:val="single"/>
        </w:rPr>
      </w:pPr>
    </w:p>
    <w:p w14:paraId="0042010F" w14:textId="77777777" w:rsidR="008243DA" w:rsidRPr="008243DA" w:rsidRDefault="008243DA" w:rsidP="008243DA">
      <w:r w:rsidRPr="008243DA">
        <w:t>Grammatica:</w:t>
      </w:r>
    </w:p>
    <w:p w14:paraId="7F2F564A" w14:textId="77777777" w:rsidR="008243DA" w:rsidRPr="008243DA" w:rsidRDefault="008243DA" w:rsidP="008243DA">
      <w:r w:rsidRPr="008243DA">
        <w:t>o Foundation: Pronomi personali soggetto - aggettivi e pronomi possessivi, genitivo</w:t>
      </w:r>
    </w:p>
    <w:p w14:paraId="560E5DC7" w14:textId="77777777" w:rsidR="008243DA" w:rsidRPr="008243DA" w:rsidRDefault="008243DA" w:rsidP="008243DA">
      <w:r w:rsidRPr="008243DA">
        <w:t xml:space="preserve">sassone, </w:t>
      </w:r>
      <w:proofErr w:type="spellStart"/>
      <w:r w:rsidRPr="008243DA">
        <w:t>Whose</w:t>
      </w:r>
      <w:proofErr w:type="spellEnd"/>
      <w:r w:rsidRPr="008243DA">
        <w:t xml:space="preserve"> - Articoli a/an e the - Aggettivi dimostrativi, traduzione di “ecco” - Plurale</w:t>
      </w:r>
    </w:p>
    <w:p w14:paraId="00307E21" w14:textId="77777777" w:rsidR="008243DA" w:rsidRPr="008243DA" w:rsidRDefault="008243DA" w:rsidP="008243DA">
      <w:r w:rsidRPr="008243DA">
        <w:t xml:space="preserve">dei sostantivi - </w:t>
      </w:r>
      <w:proofErr w:type="spellStart"/>
      <w:r w:rsidRPr="008243DA">
        <w:t>Present</w:t>
      </w:r>
      <w:proofErr w:type="spellEnd"/>
      <w:r w:rsidRPr="008243DA">
        <w:t xml:space="preserve"> Simple di </w:t>
      </w:r>
      <w:proofErr w:type="spellStart"/>
      <w:r w:rsidRPr="008243DA">
        <w:t>have</w:t>
      </w:r>
      <w:proofErr w:type="spellEnd"/>
      <w:r w:rsidRPr="008243DA">
        <w:t xml:space="preserve"> </w:t>
      </w:r>
      <w:proofErr w:type="spellStart"/>
      <w:r w:rsidRPr="008243DA">
        <w:t>got</w:t>
      </w:r>
      <w:proofErr w:type="spellEnd"/>
      <w:r w:rsidRPr="008243DA">
        <w:t>: tutte le forme - Some/</w:t>
      </w:r>
      <w:proofErr w:type="spellStart"/>
      <w:r w:rsidRPr="008243DA">
        <w:t>any</w:t>
      </w:r>
      <w:proofErr w:type="spellEnd"/>
      <w:r w:rsidRPr="008243DA">
        <w:t xml:space="preserve"> - Preposizioni di</w:t>
      </w:r>
    </w:p>
    <w:p w14:paraId="5F635B81" w14:textId="77777777" w:rsidR="008243DA" w:rsidRPr="008243DA" w:rsidRDefault="008243DA" w:rsidP="008243DA">
      <w:r w:rsidRPr="008243DA">
        <w:t xml:space="preserve">luogo – Preposizioni di tempo - </w:t>
      </w:r>
      <w:proofErr w:type="spellStart"/>
      <w:r w:rsidRPr="008243DA">
        <w:t>There</w:t>
      </w:r>
      <w:proofErr w:type="spellEnd"/>
      <w:r w:rsidRPr="008243DA">
        <w:t xml:space="preserve"> </w:t>
      </w:r>
      <w:proofErr w:type="spellStart"/>
      <w:r w:rsidRPr="008243DA">
        <w:t>is</w:t>
      </w:r>
      <w:proofErr w:type="spellEnd"/>
      <w:r w:rsidRPr="008243DA">
        <w:t>/</w:t>
      </w:r>
      <w:proofErr w:type="spellStart"/>
      <w:r w:rsidRPr="008243DA">
        <w:t>there</w:t>
      </w:r>
      <w:proofErr w:type="spellEnd"/>
      <w:r w:rsidRPr="008243DA">
        <w:t xml:space="preserve"> are - Can: tutte le forme</w:t>
      </w:r>
    </w:p>
    <w:p w14:paraId="01BA4174" w14:textId="77777777" w:rsidR="008243DA" w:rsidRPr="008243DA" w:rsidRDefault="008243DA" w:rsidP="008243DA">
      <w:r w:rsidRPr="008243DA">
        <w:t xml:space="preserve">o PRESENT SIMPLE: </w:t>
      </w:r>
      <w:proofErr w:type="spellStart"/>
      <w:r w:rsidRPr="008243DA">
        <w:t>Present</w:t>
      </w:r>
      <w:proofErr w:type="spellEnd"/>
      <w:r w:rsidRPr="008243DA">
        <w:t xml:space="preserve"> Simple di </w:t>
      </w:r>
      <w:proofErr w:type="spellStart"/>
      <w:r w:rsidRPr="008243DA">
        <w:t>have</w:t>
      </w:r>
      <w:proofErr w:type="spellEnd"/>
      <w:r w:rsidRPr="008243DA">
        <w:t xml:space="preserve"> </w:t>
      </w:r>
      <w:proofErr w:type="spellStart"/>
      <w:r w:rsidRPr="008243DA">
        <w:t>got</w:t>
      </w:r>
      <w:proofErr w:type="spellEnd"/>
      <w:r w:rsidRPr="008243DA">
        <w:t xml:space="preserve">, </w:t>
      </w:r>
      <w:proofErr w:type="spellStart"/>
      <w:r w:rsidRPr="008243DA">
        <w:t>Present</w:t>
      </w:r>
      <w:proofErr w:type="spellEnd"/>
      <w:r w:rsidRPr="008243DA">
        <w:t xml:space="preserve"> Simple di to be, usi di to be</w:t>
      </w:r>
    </w:p>
    <w:p w14:paraId="616DBBFB" w14:textId="77777777" w:rsidR="008243DA" w:rsidRPr="008243DA" w:rsidRDefault="008243DA" w:rsidP="008243DA">
      <w:r w:rsidRPr="008243DA">
        <w:t>(</w:t>
      </w:r>
      <w:proofErr w:type="spellStart"/>
      <w:r w:rsidRPr="008243DA">
        <w:t>idioms</w:t>
      </w:r>
      <w:proofErr w:type="spellEnd"/>
      <w:r w:rsidRPr="008243DA">
        <w:t xml:space="preserve">), </w:t>
      </w:r>
      <w:proofErr w:type="spellStart"/>
      <w:r w:rsidRPr="008243DA">
        <w:t>Present</w:t>
      </w:r>
      <w:proofErr w:type="spellEnd"/>
      <w:r w:rsidRPr="008243DA">
        <w:t xml:space="preserve"> Simple dei verbi ordinari: usi e strutture; </w:t>
      </w:r>
      <w:proofErr w:type="spellStart"/>
      <w:r w:rsidRPr="008243DA">
        <w:t>Question</w:t>
      </w:r>
      <w:proofErr w:type="spellEnd"/>
      <w:r w:rsidRPr="008243DA">
        <w:t xml:space="preserve"> </w:t>
      </w:r>
      <w:proofErr w:type="spellStart"/>
      <w:r w:rsidRPr="008243DA">
        <w:t>words</w:t>
      </w:r>
      <w:proofErr w:type="spellEnd"/>
      <w:r w:rsidRPr="008243DA">
        <w:t xml:space="preserve"> + </w:t>
      </w:r>
      <w:proofErr w:type="spellStart"/>
      <w:r w:rsidRPr="008243DA">
        <w:t>Present</w:t>
      </w:r>
      <w:proofErr w:type="spellEnd"/>
    </w:p>
    <w:p w14:paraId="49D178E8" w14:textId="77777777" w:rsidR="008243DA" w:rsidRPr="008243DA" w:rsidRDefault="008243DA" w:rsidP="008243DA">
      <w:r w:rsidRPr="008243DA">
        <w:t>Simple</w:t>
      </w:r>
    </w:p>
    <w:p w14:paraId="04183C45" w14:textId="77777777" w:rsidR="008243DA" w:rsidRPr="008243DA" w:rsidRDefault="008243DA" w:rsidP="008243DA">
      <w:r w:rsidRPr="008243DA">
        <w:t>o Avverbi di frequenza</w:t>
      </w:r>
    </w:p>
    <w:p w14:paraId="30CCCA55" w14:textId="77777777" w:rsidR="008243DA" w:rsidRPr="008243DA" w:rsidRDefault="008243DA" w:rsidP="008243DA">
      <w:r w:rsidRPr="008243DA">
        <w:t xml:space="preserve">o </w:t>
      </w:r>
      <w:proofErr w:type="spellStart"/>
      <w:r w:rsidRPr="008243DA">
        <w:t>Subject</w:t>
      </w:r>
      <w:proofErr w:type="spellEnd"/>
      <w:r w:rsidRPr="008243DA">
        <w:t xml:space="preserve"> / </w:t>
      </w:r>
      <w:proofErr w:type="spellStart"/>
      <w:r w:rsidRPr="008243DA">
        <w:t>object</w:t>
      </w:r>
      <w:proofErr w:type="spellEnd"/>
      <w:r w:rsidRPr="008243DA">
        <w:t xml:space="preserve"> </w:t>
      </w:r>
      <w:proofErr w:type="spellStart"/>
      <w:r w:rsidRPr="008243DA">
        <w:t>questions</w:t>
      </w:r>
      <w:proofErr w:type="spellEnd"/>
      <w:r w:rsidRPr="008243DA">
        <w:t xml:space="preserve"> con </w:t>
      </w:r>
      <w:proofErr w:type="spellStart"/>
      <w:r w:rsidRPr="008243DA">
        <w:t>who</w:t>
      </w:r>
      <w:proofErr w:type="spellEnd"/>
      <w:r w:rsidRPr="008243DA">
        <w:t xml:space="preserve"> e </w:t>
      </w:r>
      <w:proofErr w:type="spellStart"/>
      <w:r w:rsidRPr="008243DA">
        <w:t>what</w:t>
      </w:r>
      <w:proofErr w:type="spellEnd"/>
      <w:r w:rsidRPr="008243DA">
        <w:t>, domande con preposizioni</w:t>
      </w:r>
    </w:p>
    <w:p w14:paraId="3B7AD940" w14:textId="77777777" w:rsidR="008243DA" w:rsidRPr="008243DA" w:rsidRDefault="008243DA" w:rsidP="008243DA">
      <w:r w:rsidRPr="008243DA">
        <w:t xml:space="preserve">o Like / love / </w:t>
      </w:r>
      <w:proofErr w:type="spellStart"/>
      <w:r w:rsidRPr="008243DA">
        <w:t>don’t</w:t>
      </w:r>
      <w:proofErr w:type="spellEnd"/>
      <w:r w:rsidRPr="008243DA">
        <w:t xml:space="preserve"> </w:t>
      </w:r>
      <w:proofErr w:type="spellStart"/>
      <w:r w:rsidRPr="008243DA">
        <w:t>mind</w:t>
      </w:r>
      <w:proofErr w:type="spellEnd"/>
      <w:r w:rsidRPr="008243DA">
        <w:t xml:space="preserve"> / </w:t>
      </w:r>
      <w:proofErr w:type="spellStart"/>
      <w:r w:rsidRPr="008243DA">
        <w:t>hate</w:t>
      </w:r>
      <w:proofErr w:type="spellEnd"/>
      <w:r w:rsidRPr="008243DA">
        <w:t xml:space="preserve"> + -</w:t>
      </w:r>
      <w:proofErr w:type="spellStart"/>
      <w:r w:rsidRPr="008243DA">
        <w:t>ing</w:t>
      </w:r>
      <w:proofErr w:type="spellEnd"/>
      <w:r w:rsidRPr="008243DA">
        <w:t xml:space="preserve"> </w:t>
      </w:r>
      <w:proofErr w:type="spellStart"/>
      <w:r w:rsidRPr="008243DA">
        <w:t>form</w:t>
      </w:r>
      <w:proofErr w:type="spellEnd"/>
    </w:p>
    <w:p w14:paraId="72ED32D4" w14:textId="77777777" w:rsidR="008243DA" w:rsidRPr="008243DA" w:rsidRDefault="008243DA" w:rsidP="008243DA">
      <w:r w:rsidRPr="008243DA">
        <w:t xml:space="preserve">o Object </w:t>
      </w:r>
      <w:proofErr w:type="spellStart"/>
      <w:proofErr w:type="gramStart"/>
      <w:r w:rsidRPr="008243DA">
        <w:t>pronouns</w:t>
      </w:r>
      <w:proofErr w:type="spellEnd"/>
      <w:r w:rsidRPr="008243DA">
        <w:t xml:space="preserve"> :</w:t>
      </w:r>
      <w:proofErr w:type="gramEnd"/>
      <w:r w:rsidRPr="008243DA">
        <w:t xml:space="preserve"> pronomi personali oggetto</w:t>
      </w:r>
    </w:p>
    <w:p w14:paraId="10C3F344" w14:textId="77777777" w:rsidR="008243DA" w:rsidRPr="008243DA" w:rsidRDefault="008243DA" w:rsidP="008243DA">
      <w:r w:rsidRPr="008243DA">
        <w:t xml:space="preserve">o Look </w:t>
      </w:r>
      <w:proofErr w:type="spellStart"/>
      <w:r w:rsidRPr="008243DA">
        <w:t>like</w:t>
      </w:r>
      <w:proofErr w:type="spellEnd"/>
      <w:r w:rsidRPr="008243DA">
        <w:t xml:space="preserve"> / look / be </w:t>
      </w:r>
      <w:proofErr w:type="spellStart"/>
      <w:r w:rsidRPr="008243DA">
        <w:t>like</w:t>
      </w:r>
      <w:proofErr w:type="spellEnd"/>
      <w:r w:rsidRPr="008243DA">
        <w:t>: strutture ed usi</w:t>
      </w:r>
    </w:p>
    <w:p w14:paraId="4858421B" w14:textId="77777777" w:rsidR="008243DA" w:rsidRPr="008243DA" w:rsidRDefault="008243DA" w:rsidP="008243DA">
      <w:r w:rsidRPr="008243DA">
        <w:t>o PRESENT CONTINUOUS: struttura e usi, tutte le forme, variazioni ortografiche.</w:t>
      </w:r>
    </w:p>
    <w:p w14:paraId="7CECEDCE" w14:textId="77777777" w:rsidR="008243DA" w:rsidRPr="008243DA" w:rsidRDefault="008243DA" w:rsidP="008243DA">
      <w:r w:rsidRPr="008243DA">
        <w:t xml:space="preserve">o Stative vs. </w:t>
      </w:r>
      <w:proofErr w:type="spellStart"/>
      <w:r w:rsidRPr="008243DA">
        <w:t>dynamic</w:t>
      </w:r>
      <w:proofErr w:type="spellEnd"/>
      <w:r w:rsidRPr="008243DA">
        <w:t xml:space="preserve"> </w:t>
      </w:r>
      <w:proofErr w:type="spellStart"/>
      <w:r w:rsidRPr="008243DA">
        <w:t>verbs</w:t>
      </w:r>
      <w:proofErr w:type="spellEnd"/>
      <w:r w:rsidRPr="008243DA">
        <w:t>: verbi d’azione e verbi di stato - particolarità di alcuni verbi di</w:t>
      </w:r>
    </w:p>
    <w:p w14:paraId="286BFC89" w14:textId="77777777" w:rsidR="008243DA" w:rsidRPr="008243DA" w:rsidRDefault="008243DA" w:rsidP="008243DA">
      <w:r w:rsidRPr="008243DA">
        <w:t xml:space="preserve">stato - </w:t>
      </w:r>
      <w:proofErr w:type="spellStart"/>
      <w:r w:rsidRPr="008243DA">
        <w:t>Present</w:t>
      </w:r>
      <w:proofErr w:type="spellEnd"/>
      <w:r w:rsidRPr="008243DA">
        <w:t xml:space="preserve"> Simple vs. </w:t>
      </w:r>
      <w:proofErr w:type="spellStart"/>
      <w:r w:rsidRPr="008243DA">
        <w:t>Present</w:t>
      </w:r>
      <w:proofErr w:type="spellEnd"/>
      <w:r w:rsidRPr="008243DA">
        <w:t xml:space="preserve"> </w:t>
      </w:r>
      <w:proofErr w:type="spellStart"/>
      <w:r w:rsidRPr="008243DA">
        <w:t>Continuous</w:t>
      </w:r>
      <w:proofErr w:type="spellEnd"/>
      <w:r w:rsidRPr="008243DA">
        <w:t xml:space="preserve">: differenze d’uso - </w:t>
      </w:r>
      <w:proofErr w:type="spellStart"/>
      <w:r w:rsidRPr="008243DA">
        <w:t>Present</w:t>
      </w:r>
      <w:proofErr w:type="spellEnd"/>
      <w:r w:rsidRPr="008243DA">
        <w:t xml:space="preserve"> Simple e </w:t>
      </w:r>
      <w:proofErr w:type="spellStart"/>
      <w:r w:rsidRPr="008243DA">
        <w:t>Present</w:t>
      </w:r>
      <w:proofErr w:type="spellEnd"/>
    </w:p>
    <w:p w14:paraId="51C3E19F" w14:textId="77777777" w:rsidR="008243DA" w:rsidRPr="008243DA" w:rsidRDefault="008243DA" w:rsidP="008243DA">
      <w:proofErr w:type="spellStart"/>
      <w:r w:rsidRPr="008243DA">
        <w:t>Continuous</w:t>
      </w:r>
      <w:proofErr w:type="spellEnd"/>
      <w:r w:rsidRPr="008243DA">
        <w:t xml:space="preserve"> per tradurre azioni future.</w:t>
      </w:r>
    </w:p>
    <w:p w14:paraId="62B36009" w14:textId="77777777" w:rsidR="008243DA" w:rsidRPr="008243DA" w:rsidRDefault="008243DA" w:rsidP="008243DA">
      <w:r w:rsidRPr="008243DA">
        <w:t xml:space="preserve">o </w:t>
      </w:r>
      <w:proofErr w:type="spellStart"/>
      <w:r w:rsidRPr="008243DA">
        <w:t>Countable</w:t>
      </w:r>
      <w:proofErr w:type="spellEnd"/>
      <w:r w:rsidRPr="008243DA">
        <w:t xml:space="preserve"> and </w:t>
      </w:r>
      <w:proofErr w:type="spellStart"/>
      <w:r w:rsidRPr="008243DA">
        <w:t>uncountable</w:t>
      </w:r>
      <w:proofErr w:type="spellEnd"/>
      <w:r w:rsidRPr="008243DA">
        <w:t xml:space="preserve"> </w:t>
      </w:r>
      <w:proofErr w:type="spellStart"/>
      <w:r w:rsidRPr="008243DA">
        <w:t>nouns</w:t>
      </w:r>
      <w:proofErr w:type="spellEnd"/>
      <w:r w:rsidRPr="008243DA">
        <w:t xml:space="preserve">: sostantivi numerabili e non numerabili – </w:t>
      </w:r>
      <w:proofErr w:type="spellStart"/>
      <w:r w:rsidRPr="008243DA">
        <w:t>how</w:t>
      </w:r>
      <w:proofErr w:type="spellEnd"/>
    </w:p>
    <w:p w14:paraId="167819DB" w14:textId="77777777" w:rsidR="008243DA" w:rsidRPr="008243DA" w:rsidRDefault="008243DA" w:rsidP="008243DA">
      <w:proofErr w:type="spellStart"/>
      <w:r w:rsidRPr="008243DA">
        <w:t>much</w:t>
      </w:r>
      <w:proofErr w:type="spellEnd"/>
      <w:r w:rsidRPr="008243DA">
        <w:t>/</w:t>
      </w:r>
      <w:proofErr w:type="spellStart"/>
      <w:r w:rsidRPr="008243DA">
        <w:t>how</w:t>
      </w:r>
      <w:proofErr w:type="spellEnd"/>
      <w:r w:rsidRPr="008243DA">
        <w:t xml:space="preserve"> </w:t>
      </w:r>
      <w:proofErr w:type="spellStart"/>
      <w:r w:rsidRPr="008243DA">
        <w:t>many</w:t>
      </w:r>
      <w:proofErr w:type="spellEnd"/>
    </w:p>
    <w:p w14:paraId="18849F35" w14:textId="77777777" w:rsidR="008243DA" w:rsidRPr="008243DA" w:rsidRDefault="008243DA" w:rsidP="008243DA">
      <w:r w:rsidRPr="008243DA">
        <w:t xml:space="preserve">o PAST SIMPLE: </w:t>
      </w:r>
      <w:proofErr w:type="spellStart"/>
      <w:r w:rsidRPr="008243DA">
        <w:t>Past</w:t>
      </w:r>
      <w:proofErr w:type="spellEnd"/>
      <w:r w:rsidRPr="008243DA">
        <w:t xml:space="preserve"> Simple dei verbi regolari: usi e strutture. </w:t>
      </w:r>
      <w:proofErr w:type="spellStart"/>
      <w:r w:rsidRPr="008243DA">
        <w:t>Past</w:t>
      </w:r>
      <w:proofErr w:type="spellEnd"/>
      <w:r w:rsidRPr="008243DA">
        <w:t xml:space="preserve"> Simple dei verbi</w:t>
      </w:r>
    </w:p>
    <w:p w14:paraId="32DC7405" w14:textId="77777777" w:rsidR="008243DA" w:rsidRPr="008243DA" w:rsidRDefault="008243DA" w:rsidP="008243DA">
      <w:r w:rsidRPr="008243DA">
        <w:t xml:space="preserve">irregolari: paradigmi. </w:t>
      </w:r>
      <w:proofErr w:type="spellStart"/>
      <w:r w:rsidRPr="008243DA">
        <w:t>Past</w:t>
      </w:r>
      <w:proofErr w:type="spellEnd"/>
      <w:r w:rsidRPr="008243DA">
        <w:t xml:space="preserve"> </w:t>
      </w:r>
      <w:proofErr w:type="spellStart"/>
      <w:r w:rsidRPr="008243DA">
        <w:t>simple</w:t>
      </w:r>
      <w:proofErr w:type="spellEnd"/>
      <w:r w:rsidRPr="008243DA">
        <w:t xml:space="preserve"> di </w:t>
      </w:r>
      <w:proofErr w:type="spellStart"/>
      <w:r w:rsidRPr="008243DA">
        <w:t>have</w:t>
      </w:r>
      <w:proofErr w:type="spellEnd"/>
      <w:r w:rsidRPr="008243DA">
        <w:t xml:space="preserve"> - </w:t>
      </w:r>
      <w:proofErr w:type="spellStart"/>
      <w:r w:rsidRPr="008243DA">
        <w:t>Past</w:t>
      </w:r>
      <w:proofErr w:type="spellEnd"/>
      <w:r w:rsidRPr="008243DA">
        <w:t xml:space="preserve"> </w:t>
      </w:r>
      <w:proofErr w:type="spellStart"/>
      <w:r w:rsidRPr="008243DA">
        <w:t>simple</w:t>
      </w:r>
      <w:proofErr w:type="spellEnd"/>
      <w:r w:rsidRPr="008243DA">
        <w:t xml:space="preserve"> di to be usi e strutture - </w:t>
      </w:r>
      <w:proofErr w:type="spellStart"/>
      <w:r w:rsidRPr="008243DA">
        <w:t>Past</w:t>
      </w:r>
      <w:proofErr w:type="spellEnd"/>
    </w:p>
    <w:p w14:paraId="4E5BAD65" w14:textId="7C5213B2" w:rsidR="008243DA" w:rsidRPr="008243DA" w:rsidRDefault="008243DA" w:rsidP="008243DA">
      <w:proofErr w:type="spellStart"/>
      <w:r w:rsidRPr="008243DA">
        <w:t>simple</w:t>
      </w:r>
      <w:proofErr w:type="spellEnd"/>
      <w:r w:rsidRPr="008243DA">
        <w:t>: regole di pronuncia</w:t>
      </w:r>
    </w:p>
    <w:p w14:paraId="73CA9729" w14:textId="77777777" w:rsidR="008243DA" w:rsidRPr="008243DA" w:rsidRDefault="008243DA" w:rsidP="008243DA"/>
    <w:p w14:paraId="2E17E3C5" w14:textId="77777777" w:rsidR="008243DA" w:rsidRPr="008243DA" w:rsidRDefault="008243DA" w:rsidP="008243DA">
      <w:r w:rsidRPr="008243DA">
        <w:t xml:space="preserve">Reading, </w:t>
      </w:r>
      <w:proofErr w:type="spellStart"/>
      <w:r w:rsidRPr="008243DA">
        <w:t>vocabulary</w:t>
      </w:r>
      <w:proofErr w:type="spellEnd"/>
      <w:r w:rsidRPr="008243DA">
        <w:t xml:space="preserve">, </w:t>
      </w:r>
      <w:proofErr w:type="spellStart"/>
      <w:r w:rsidRPr="008243DA">
        <w:t>functions</w:t>
      </w:r>
      <w:proofErr w:type="spellEnd"/>
      <w:r w:rsidRPr="008243DA">
        <w:t>:</w:t>
      </w:r>
    </w:p>
    <w:p w14:paraId="6589BB81" w14:textId="77777777" w:rsidR="008243DA" w:rsidRPr="008243DA" w:rsidRDefault="008243DA" w:rsidP="008243DA">
      <w:r w:rsidRPr="008243DA">
        <w:t xml:space="preserve">o </w:t>
      </w:r>
      <w:proofErr w:type="spellStart"/>
      <w:r w:rsidRPr="008243DA">
        <w:t>Vocabulary</w:t>
      </w:r>
      <w:proofErr w:type="spellEnd"/>
      <w:r w:rsidRPr="008243DA">
        <w:t xml:space="preserve">: </w:t>
      </w:r>
      <w:proofErr w:type="spellStart"/>
      <w:r w:rsidRPr="008243DA">
        <w:t>greetings</w:t>
      </w:r>
      <w:proofErr w:type="spellEnd"/>
      <w:r w:rsidRPr="008243DA">
        <w:t xml:space="preserve">, </w:t>
      </w:r>
      <w:proofErr w:type="spellStart"/>
      <w:r w:rsidRPr="008243DA">
        <w:t>nationalities</w:t>
      </w:r>
      <w:proofErr w:type="spellEnd"/>
      <w:r w:rsidRPr="008243DA">
        <w:t xml:space="preserve">, </w:t>
      </w:r>
      <w:proofErr w:type="spellStart"/>
      <w:r w:rsidRPr="008243DA">
        <w:t>weather</w:t>
      </w:r>
      <w:proofErr w:type="spellEnd"/>
      <w:r w:rsidRPr="008243DA">
        <w:t xml:space="preserve">, </w:t>
      </w:r>
      <w:proofErr w:type="spellStart"/>
      <w:r w:rsidRPr="008243DA">
        <w:t>jobs</w:t>
      </w:r>
      <w:proofErr w:type="spellEnd"/>
      <w:r w:rsidRPr="008243DA">
        <w:t xml:space="preserve">, </w:t>
      </w:r>
      <w:proofErr w:type="spellStart"/>
      <w:r w:rsidRPr="008243DA">
        <w:t>daily</w:t>
      </w:r>
      <w:proofErr w:type="spellEnd"/>
      <w:r w:rsidRPr="008243DA">
        <w:t xml:space="preserve"> </w:t>
      </w:r>
      <w:proofErr w:type="spellStart"/>
      <w:r w:rsidRPr="008243DA">
        <w:t>routines</w:t>
      </w:r>
      <w:proofErr w:type="spellEnd"/>
      <w:r w:rsidRPr="008243DA">
        <w:t xml:space="preserve">, </w:t>
      </w:r>
      <w:proofErr w:type="spellStart"/>
      <w:r w:rsidRPr="008243DA">
        <w:t>agreeing</w:t>
      </w:r>
      <w:proofErr w:type="spellEnd"/>
      <w:r w:rsidRPr="008243DA">
        <w:t xml:space="preserve"> and</w:t>
      </w:r>
    </w:p>
    <w:p w14:paraId="6FEB33E1" w14:textId="77777777" w:rsidR="008243DA" w:rsidRPr="008243DA" w:rsidRDefault="008243DA" w:rsidP="008243DA">
      <w:proofErr w:type="spellStart"/>
      <w:r w:rsidRPr="008243DA">
        <w:t>disagreeing</w:t>
      </w:r>
      <w:proofErr w:type="spellEnd"/>
      <w:r w:rsidRPr="008243DA">
        <w:t xml:space="preserve">, </w:t>
      </w:r>
      <w:proofErr w:type="spellStart"/>
      <w:r w:rsidRPr="008243DA">
        <w:t>likes</w:t>
      </w:r>
      <w:proofErr w:type="spellEnd"/>
      <w:r w:rsidRPr="008243DA">
        <w:t xml:space="preserve"> and </w:t>
      </w:r>
      <w:proofErr w:type="spellStart"/>
      <w:r w:rsidRPr="008243DA">
        <w:t>dislikes</w:t>
      </w:r>
      <w:proofErr w:type="spellEnd"/>
      <w:r w:rsidRPr="008243DA">
        <w:t xml:space="preserve">, </w:t>
      </w:r>
      <w:proofErr w:type="spellStart"/>
      <w:r w:rsidRPr="008243DA">
        <w:t>physical</w:t>
      </w:r>
      <w:proofErr w:type="spellEnd"/>
      <w:r w:rsidRPr="008243DA">
        <w:t xml:space="preserve"> </w:t>
      </w:r>
      <w:proofErr w:type="spellStart"/>
      <w:r w:rsidRPr="008243DA">
        <w:t>appearance</w:t>
      </w:r>
      <w:proofErr w:type="spellEnd"/>
    </w:p>
    <w:p w14:paraId="2D322DC9" w14:textId="77777777" w:rsidR="008243DA" w:rsidRPr="008243DA" w:rsidRDefault="008243DA" w:rsidP="008243DA">
      <w:r w:rsidRPr="008243DA">
        <w:t xml:space="preserve">o Reading: </w:t>
      </w:r>
      <w:proofErr w:type="spellStart"/>
      <w:r w:rsidRPr="008243DA">
        <w:t>Boarding</w:t>
      </w:r>
      <w:proofErr w:type="spellEnd"/>
      <w:r w:rsidRPr="008243DA">
        <w:t xml:space="preserve"> </w:t>
      </w:r>
      <w:proofErr w:type="spellStart"/>
      <w:r w:rsidRPr="008243DA">
        <w:t>school</w:t>
      </w:r>
      <w:proofErr w:type="spellEnd"/>
      <w:r w:rsidRPr="008243DA">
        <w:t xml:space="preserve"> life, A </w:t>
      </w:r>
      <w:proofErr w:type="spellStart"/>
      <w:r w:rsidRPr="008243DA">
        <w:t>day</w:t>
      </w:r>
      <w:proofErr w:type="spellEnd"/>
      <w:r w:rsidRPr="008243DA">
        <w:t xml:space="preserve"> in the life of an </w:t>
      </w:r>
      <w:proofErr w:type="spellStart"/>
      <w:r w:rsidRPr="008243DA">
        <w:t>homeschooler</w:t>
      </w:r>
      <w:proofErr w:type="spellEnd"/>
      <w:r w:rsidRPr="008243DA">
        <w:t xml:space="preserve">, Super </w:t>
      </w:r>
      <w:proofErr w:type="spellStart"/>
      <w:r w:rsidRPr="008243DA">
        <w:t>foodies</w:t>
      </w:r>
      <w:proofErr w:type="spellEnd"/>
      <w:r w:rsidRPr="008243DA">
        <w:t xml:space="preserve">, </w:t>
      </w:r>
      <w:proofErr w:type="spellStart"/>
      <w:r w:rsidRPr="008243DA">
        <w:t>Facing</w:t>
      </w:r>
      <w:proofErr w:type="spellEnd"/>
    </w:p>
    <w:p w14:paraId="7176398C" w14:textId="791332FC" w:rsidR="008243DA" w:rsidRPr="008243DA" w:rsidRDefault="008243DA" w:rsidP="008243DA">
      <w:r w:rsidRPr="008243DA">
        <w:t xml:space="preserve">the future, </w:t>
      </w:r>
      <w:proofErr w:type="spellStart"/>
      <w:r w:rsidRPr="008243DA">
        <w:t>Practice</w:t>
      </w:r>
      <w:proofErr w:type="spellEnd"/>
      <w:r w:rsidRPr="008243DA">
        <w:t xml:space="preserve"> </w:t>
      </w:r>
      <w:proofErr w:type="spellStart"/>
      <w:r w:rsidRPr="008243DA">
        <w:t>makes</w:t>
      </w:r>
      <w:proofErr w:type="spellEnd"/>
      <w:r w:rsidRPr="008243DA">
        <w:t xml:space="preserve"> </w:t>
      </w:r>
      <w:proofErr w:type="spellStart"/>
      <w:r w:rsidRPr="008243DA">
        <w:t>perfect</w:t>
      </w:r>
      <w:proofErr w:type="spellEnd"/>
      <w:r w:rsidRPr="008243DA">
        <w:t xml:space="preserve">, </w:t>
      </w:r>
      <w:proofErr w:type="spellStart"/>
      <w:r w:rsidRPr="008243DA">
        <w:t>Were</w:t>
      </w:r>
      <w:proofErr w:type="spellEnd"/>
      <w:r w:rsidRPr="008243DA">
        <w:t xml:space="preserve"> </w:t>
      </w:r>
      <w:proofErr w:type="spellStart"/>
      <w:r w:rsidRPr="008243DA">
        <w:t>they</w:t>
      </w:r>
      <w:proofErr w:type="spellEnd"/>
      <w:r w:rsidRPr="008243DA">
        <w:t xml:space="preserve"> </w:t>
      </w:r>
      <w:proofErr w:type="spellStart"/>
      <w:r w:rsidRPr="008243DA">
        <w:t>famous</w:t>
      </w:r>
      <w:proofErr w:type="spellEnd"/>
      <w:r w:rsidRPr="008243DA">
        <w:t xml:space="preserve"> in </w:t>
      </w:r>
      <w:proofErr w:type="spellStart"/>
      <w:r w:rsidRPr="008243DA">
        <w:t>their</w:t>
      </w:r>
      <w:proofErr w:type="spellEnd"/>
      <w:r w:rsidRPr="008243DA">
        <w:t xml:space="preserve"> </w:t>
      </w:r>
      <w:proofErr w:type="spellStart"/>
      <w:r w:rsidRPr="008243DA">
        <w:t>lifetime</w:t>
      </w:r>
      <w:proofErr w:type="spellEnd"/>
      <w:r w:rsidRPr="008243DA">
        <w:t>?</w:t>
      </w:r>
    </w:p>
    <w:p w14:paraId="44321E73" w14:textId="74F2C9AE" w:rsidR="008243DA" w:rsidRDefault="008243DA" w:rsidP="00591F76">
      <w:pPr>
        <w:rPr>
          <w:u w:val="single"/>
        </w:rPr>
      </w:pPr>
    </w:p>
    <w:p w14:paraId="21300828" w14:textId="74CCE0EA" w:rsidR="008243DA" w:rsidRDefault="008243DA" w:rsidP="00591F76">
      <w:pPr>
        <w:rPr>
          <w:u w:val="single"/>
        </w:rPr>
      </w:pPr>
      <w:proofErr w:type="spellStart"/>
      <w:r>
        <w:rPr>
          <w:u w:val="single"/>
        </w:rPr>
        <w:t>Speaking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skills</w:t>
      </w:r>
      <w:proofErr w:type="spellEnd"/>
      <w:r>
        <w:rPr>
          <w:u w:val="single"/>
        </w:rPr>
        <w:t>:</w:t>
      </w:r>
    </w:p>
    <w:p w14:paraId="72DD70AF" w14:textId="76434AEA" w:rsidR="008243DA" w:rsidRPr="00591F76" w:rsidRDefault="008243DA" w:rsidP="00591F76">
      <w:pPr>
        <w:rPr>
          <w:u w:val="single"/>
        </w:rPr>
      </w:pPr>
      <w:proofErr w:type="spellStart"/>
      <w:r>
        <w:rPr>
          <w:u w:val="single"/>
        </w:rPr>
        <w:t>watching</w:t>
      </w:r>
      <w:proofErr w:type="spellEnd"/>
      <w:r>
        <w:rPr>
          <w:u w:val="single"/>
        </w:rPr>
        <w:t xml:space="preserve"> some </w:t>
      </w:r>
      <w:proofErr w:type="spellStart"/>
      <w:r>
        <w:rPr>
          <w:u w:val="single"/>
        </w:rPr>
        <w:t>videos</w:t>
      </w:r>
      <w:proofErr w:type="spellEnd"/>
      <w:r>
        <w:rPr>
          <w:u w:val="single"/>
        </w:rPr>
        <w:t xml:space="preserve"> and </w:t>
      </w:r>
      <w:proofErr w:type="spellStart"/>
      <w:r>
        <w:rPr>
          <w:u w:val="single"/>
        </w:rPr>
        <w:t>discuss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about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them</w:t>
      </w:r>
      <w:proofErr w:type="spellEnd"/>
      <w:r>
        <w:rPr>
          <w:u w:val="single"/>
        </w:rPr>
        <w:t xml:space="preserve"> </w:t>
      </w:r>
    </w:p>
    <w:p w14:paraId="1D8A5E46" w14:textId="77777777" w:rsidR="00511658" w:rsidRPr="00591F76" w:rsidRDefault="00511658" w:rsidP="00591F76"/>
    <w:p w14:paraId="007545A4" w14:textId="08B360C7" w:rsidR="008243DA" w:rsidRDefault="008243DA" w:rsidP="00591F76">
      <w:r>
        <w:t>Bergamo,</w:t>
      </w:r>
      <w:r w:rsidR="007D1400">
        <w:t xml:space="preserve"> 3 </w:t>
      </w:r>
      <w:proofErr w:type="gramStart"/>
      <w:r w:rsidR="007D1400">
        <w:t>Giugno</w:t>
      </w:r>
      <w:proofErr w:type="gramEnd"/>
      <w:r w:rsidR="007D1400">
        <w:t xml:space="preserve"> 2025 </w:t>
      </w:r>
    </w:p>
    <w:p w14:paraId="79286583" w14:textId="075434DC" w:rsidR="008243DA" w:rsidRDefault="008243DA" w:rsidP="00591F76"/>
    <w:p w14:paraId="447C8150" w14:textId="14B98848" w:rsidR="008243DA" w:rsidRDefault="008243DA" w:rsidP="00591F76"/>
    <w:p w14:paraId="2CADEAA7" w14:textId="1862A07C" w:rsidR="008243DA" w:rsidRDefault="007D1400" w:rsidP="00591F76">
      <w:r>
        <w:t xml:space="preserve">La docente </w:t>
      </w:r>
      <w:bookmarkStart w:id="0" w:name="_GoBack"/>
      <w:bookmarkEnd w:id="0"/>
    </w:p>
    <w:p w14:paraId="7C55094C" w14:textId="618D2A01" w:rsidR="008243DA" w:rsidRPr="00591F76" w:rsidRDefault="008243DA" w:rsidP="00591F76">
      <w:r>
        <w:t xml:space="preserve">Pidatella Laura </w:t>
      </w:r>
    </w:p>
    <w:p w14:paraId="563107AA" w14:textId="77777777" w:rsidR="001C32DE" w:rsidRPr="00591F76" w:rsidRDefault="001C32DE" w:rsidP="00591F76"/>
    <w:p w14:paraId="31FFDD2D" w14:textId="0612F33C" w:rsidR="001C32DE" w:rsidRPr="00591F76" w:rsidRDefault="001C32DE" w:rsidP="00591F76"/>
    <w:sectPr w:rsidR="001C32DE" w:rsidRPr="00591F76" w:rsidSect="00A10943">
      <w:headerReference w:type="default" r:id="rId7"/>
      <w:footerReference w:type="even" r:id="rId8"/>
      <w:footerReference w:type="default" r:id="rId9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E97CA" w14:textId="77777777" w:rsidR="00F814EB" w:rsidRDefault="00F814EB" w:rsidP="00286586">
      <w:r>
        <w:separator/>
      </w:r>
    </w:p>
  </w:endnote>
  <w:endnote w:type="continuationSeparator" w:id="0">
    <w:p w14:paraId="3A23222C" w14:textId="77777777" w:rsidR="00F814EB" w:rsidRDefault="00F814EB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A7B117" w14:textId="4E88635B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7D140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7D1400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8B021" w14:textId="77777777" w:rsidR="00F814EB" w:rsidRDefault="00F814EB" w:rsidP="00286586">
      <w:r>
        <w:separator/>
      </w:r>
    </w:p>
  </w:footnote>
  <w:footnote w:type="continuationSeparator" w:id="0">
    <w:p w14:paraId="06EC109C" w14:textId="77777777" w:rsidR="00F814EB" w:rsidRDefault="00F814EB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75D"/>
    <w:rsid w:val="000350C6"/>
    <w:rsid w:val="00041E42"/>
    <w:rsid w:val="000D779E"/>
    <w:rsid w:val="001375F9"/>
    <w:rsid w:val="00181565"/>
    <w:rsid w:val="00185D90"/>
    <w:rsid w:val="001C32DE"/>
    <w:rsid w:val="001F3D61"/>
    <w:rsid w:val="00283E08"/>
    <w:rsid w:val="00286586"/>
    <w:rsid w:val="00296FF3"/>
    <w:rsid w:val="0035344C"/>
    <w:rsid w:val="00415B8E"/>
    <w:rsid w:val="004A39D4"/>
    <w:rsid w:val="00511658"/>
    <w:rsid w:val="00591F76"/>
    <w:rsid w:val="005E4B99"/>
    <w:rsid w:val="00686F17"/>
    <w:rsid w:val="006D75D2"/>
    <w:rsid w:val="007D1400"/>
    <w:rsid w:val="008243DA"/>
    <w:rsid w:val="008309BA"/>
    <w:rsid w:val="00835F01"/>
    <w:rsid w:val="00866BD4"/>
    <w:rsid w:val="009B08B0"/>
    <w:rsid w:val="009B446D"/>
    <w:rsid w:val="009F0AD6"/>
    <w:rsid w:val="00A10943"/>
    <w:rsid w:val="00A87D14"/>
    <w:rsid w:val="00B72602"/>
    <w:rsid w:val="00B7350B"/>
    <w:rsid w:val="00BC3CC4"/>
    <w:rsid w:val="00BF080F"/>
    <w:rsid w:val="00C1461B"/>
    <w:rsid w:val="00C20A39"/>
    <w:rsid w:val="00CA3E18"/>
    <w:rsid w:val="00D1625B"/>
    <w:rsid w:val="00D201EE"/>
    <w:rsid w:val="00D41468"/>
    <w:rsid w:val="00D50A7C"/>
    <w:rsid w:val="00DD4F29"/>
    <w:rsid w:val="00DE2703"/>
    <w:rsid w:val="00DF675D"/>
    <w:rsid w:val="00E03DB6"/>
    <w:rsid w:val="00EA03C0"/>
    <w:rsid w:val="00F814EB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Laura Pidatella</cp:lastModifiedBy>
  <cp:revision>2</cp:revision>
  <cp:lastPrinted>2023-05-11T05:20:00Z</cp:lastPrinted>
  <dcterms:created xsi:type="dcterms:W3CDTF">2025-06-03T14:32:00Z</dcterms:created>
  <dcterms:modified xsi:type="dcterms:W3CDTF">2025-06-03T14:32:00Z</dcterms:modified>
</cp:coreProperties>
</file>