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25E0BE08" w14:textId="7798CC00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DF15DF">
        <w:rPr>
          <w:b/>
        </w:rPr>
        <w:t xml:space="preserve"> MOIOLI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DF15DF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DF15DF">
        <w:rPr>
          <w:b/>
        </w:rPr>
        <w:t xml:space="preserve"> 2AG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77777777" w:rsidR="00D1625B" w:rsidRPr="00591F76" w:rsidRDefault="00D1625B" w:rsidP="00591F76">
      <w:r w:rsidRPr="00591F76">
        <w:t>Bergamo,</w:t>
      </w:r>
      <w:r w:rsidR="00C20A39" w:rsidRPr="00591F76">
        <w:t xml:space="preserve"> </w:t>
      </w:r>
    </w:p>
    <w:p w14:paraId="31FFDD2D" w14:textId="32073939" w:rsidR="001C32DE" w:rsidRDefault="00DF15DF" w:rsidP="00591F76">
      <w:r>
        <w:t>30/05/25</w:t>
      </w:r>
    </w:p>
    <w:p w14:paraId="42E47D01" w14:textId="77777777" w:rsidR="00DF15DF" w:rsidRDefault="00DF15DF" w:rsidP="00591F76"/>
    <w:p w14:paraId="785B69BC" w14:textId="77777777" w:rsidR="00DF15DF" w:rsidRPr="00DF15DF" w:rsidRDefault="00DF15DF" w:rsidP="00DF15DF">
      <w:pPr>
        <w:rPr>
          <w:b/>
          <w:bCs/>
          <w:sz w:val="24"/>
          <w:szCs w:val="24"/>
          <w:lang w:val="en-GB"/>
        </w:rPr>
      </w:pPr>
      <w:r w:rsidRPr="00DF15DF">
        <w:rPr>
          <w:b/>
          <w:bCs/>
          <w:sz w:val="24"/>
          <w:szCs w:val="24"/>
          <w:lang w:val="en-GB"/>
        </w:rPr>
        <w:t xml:space="preserve">Unit 11: </w:t>
      </w:r>
    </w:p>
    <w:p w14:paraId="65F4582A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Grammar Present Simple vs present continuous (revision); Past Simple (revision); Question tags.</w:t>
      </w:r>
    </w:p>
    <w:p w14:paraId="69E741A9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Vocabulary: Holiday activities and places; Weather. </w:t>
      </w:r>
    </w:p>
    <w:p w14:paraId="67CEDAA4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Functions: Showing interest.</w:t>
      </w:r>
    </w:p>
    <w:p w14:paraId="05A6B526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67803809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12: </w:t>
      </w:r>
    </w:p>
    <w:p w14:paraId="3CF2AB2E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Grammar: Future with the present continuous; Future with the present simple; be going to for intentions; Vocabulary Money; Future time expressions.</w:t>
      </w:r>
    </w:p>
    <w:p w14:paraId="449DCB7E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Functions Planning an event.</w:t>
      </w:r>
    </w:p>
    <w:p w14:paraId="74947B0F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7F41E9ED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13: </w:t>
      </w:r>
    </w:p>
    <w:p w14:paraId="1EB8367D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Grammar: Be going to for predictions; Will for predictions and future facts; May or might for possibility in the future; Will for immediate or instant reactions.</w:t>
      </w:r>
    </w:p>
    <w:p w14:paraId="1C0F29F6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Vocabulary: The natural world; Animals; Ecology. </w:t>
      </w:r>
    </w:p>
    <w:p w14:paraId="0CC97FF6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Functions: Making a presentation.</w:t>
      </w:r>
    </w:p>
    <w:p w14:paraId="293EBFAF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674C62B4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14: </w:t>
      </w:r>
    </w:p>
    <w:p w14:paraId="78739430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Grammar: Zero and first conditional.</w:t>
      </w:r>
    </w:p>
    <w:p w14:paraId="0508FEDC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Vocabulary: crime.</w:t>
      </w:r>
    </w:p>
    <w:p w14:paraId="4525F67E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Functions: Describing what happened. </w:t>
      </w:r>
    </w:p>
    <w:p w14:paraId="5C6E1EEE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07A58487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15: </w:t>
      </w:r>
    </w:p>
    <w:p w14:paraId="73D9F061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Grammar: Must and should; </w:t>
      </w:r>
      <w:proofErr w:type="gramStart"/>
      <w:r w:rsidRPr="00DF15DF">
        <w:rPr>
          <w:sz w:val="24"/>
          <w:szCs w:val="24"/>
          <w:lang w:val="en-US"/>
        </w:rPr>
        <w:t>have to</w:t>
      </w:r>
      <w:proofErr w:type="gramEnd"/>
      <w:r w:rsidRPr="00DF15DF">
        <w:rPr>
          <w:sz w:val="24"/>
          <w:szCs w:val="24"/>
          <w:lang w:val="en-US"/>
        </w:rPr>
        <w:t>/don't have to; adjectives and comparative adverbs.</w:t>
      </w:r>
    </w:p>
    <w:p w14:paraId="0AE7A211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Vocabulary: Parts of the body; illnesses. </w:t>
      </w:r>
    </w:p>
    <w:p w14:paraId="73411E25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Functions: talking about illnesses; giving, accepting, rejecting advice. </w:t>
      </w:r>
    </w:p>
    <w:p w14:paraId="242E6595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22FBCD96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16: </w:t>
      </w:r>
    </w:p>
    <w:p w14:paraId="310ABFC5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Grammar: Present Perfect. Form and use, Present Perfect with ever and never. Present Perfect: Have been/ have gone; Present Perfect with just, already, yet. </w:t>
      </w:r>
    </w:p>
    <w:p w14:paraId="046BBEF6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3489A767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17: </w:t>
      </w:r>
    </w:p>
    <w:p w14:paraId="1FE7F190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Grammar: -ed and -</w:t>
      </w:r>
      <w:proofErr w:type="spellStart"/>
      <w:r w:rsidRPr="00DF15DF">
        <w:rPr>
          <w:sz w:val="24"/>
          <w:szCs w:val="24"/>
          <w:lang w:val="en-US"/>
        </w:rPr>
        <w:t>ing</w:t>
      </w:r>
      <w:proofErr w:type="spellEnd"/>
      <w:r w:rsidRPr="00DF15DF">
        <w:rPr>
          <w:sz w:val="24"/>
          <w:szCs w:val="24"/>
          <w:lang w:val="en-US"/>
        </w:rPr>
        <w:t xml:space="preserve"> adjectives; Present Perfect: for/since; Present Perfect vs Past Simple. </w:t>
      </w:r>
    </w:p>
    <w:p w14:paraId="202ADE4E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lastRenderedPageBreak/>
        <w:t xml:space="preserve">Vocabulary: emotions; relationships. </w:t>
      </w:r>
    </w:p>
    <w:p w14:paraId="279F2AA2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20334998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b/>
          <w:bCs/>
          <w:sz w:val="24"/>
          <w:szCs w:val="24"/>
          <w:lang w:val="en-US"/>
        </w:rPr>
        <w:t xml:space="preserve">Unit 18: </w:t>
      </w:r>
    </w:p>
    <w:p w14:paraId="6A9AFD4B" w14:textId="77777777" w:rsidR="00DF15DF" w:rsidRPr="00DF15DF" w:rsidRDefault="00DF15DF" w:rsidP="00DF15DF">
      <w:pPr>
        <w:rPr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 xml:space="preserve">Grammar Used to; Past Continuous; Past Simple vs Past </w:t>
      </w:r>
      <w:proofErr w:type="gramStart"/>
      <w:r w:rsidRPr="00DF15DF">
        <w:rPr>
          <w:sz w:val="24"/>
          <w:szCs w:val="24"/>
          <w:lang w:val="en-US"/>
        </w:rPr>
        <w:t>Continuous;</w:t>
      </w:r>
      <w:proofErr w:type="gramEnd"/>
      <w:r w:rsidRPr="00DF15DF">
        <w:rPr>
          <w:sz w:val="24"/>
          <w:szCs w:val="24"/>
          <w:lang w:val="en-US"/>
        </w:rPr>
        <w:t xml:space="preserve"> </w:t>
      </w:r>
    </w:p>
    <w:p w14:paraId="56F42579" w14:textId="77777777" w:rsidR="00DF15DF" w:rsidRPr="00DF15DF" w:rsidRDefault="00DF15DF" w:rsidP="00DF15DF">
      <w:pPr>
        <w:rPr>
          <w:b/>
          <w:bCs/>
          <w:sz w:val="24"/>
          <w:szCs w:val="24"/>
          <w:lang w:val="en-US"/>
        </w:rPr>
      </w:pPr>
      <w:r w:rsidRPr="00DF15DF">
        <w:rPr>
          <w:sz w:val="24"/>
          <w:szCs w:val="24"/>
          <w:lang w:val="en-US"/>
        </w:rPr>
        <w:t>Functions: Talking about the past; Telling a story.</w:t>
      </w:r>
    </w:p>
    <w:p w14:paraId="6F4E7D21" w14:textId="77777777" w:rsidR="00DF15DF" w:rsidRPr="00DF15DF" w:rsidRDefault="00DF15DF" w:rsidP="00DF15DF">
      <w:pPr>
        <w:rPr>
          <w:sz w:val="24"/>
          <w:szCs w:val="24"/>
          <w:lang w:val="en-US"/>
        </w:rPr>
      </w:pPr>
    </w:p>
    <w:p w14:paraId="31234397" w14:textId="77777777" w:rsidR="00DF15DF" w:rsidRPr="00DF15DF" w:rsidRDefault="00DF15DF" w:rsidP="00DF15DF">
      <w:pPr>
        <w:rPr>
          <w:sz w:val="24"/>
          <w:szCs w:val="24"/>
        </w:rPr>
      </w:pPr>
      <w:r w:rsidRPr="00DF15DF">
        <w:rPr>
          <w:b/>
          <w:bCs/>
          <w:sz w:val="24"/>
          <w:szCs w:val="24"/>
        </w:rPr>
        <w:t>EDUCAZIONE CIVICA</w:t>
      </w:r>
      <w:r w:rsidRPr="00DF15DF">
        <w:rPr>
          <w:sz w:val="24"/>
          <w:szCs w:val="24"/>
        </w:rPr>
        <w:t xml:space="preserve">: </w:t>
      </w:r>
      <w:proofErr w:type="spellStart"/>
      <w:r w:rsidRPr="00DF15DF">
        <w:rPr>
          <w:sz w:val="24"/>
          <w:szCs w:val="24"/>
        </w:rPr>
        <w:t>Volunteering</w:t>
      </w:r>
      <w:proofErr w:type="spellEnd"/>
      <w:r w:rsidRPr="00DF15DF">
        <w:rPr>
          <w:sz w:val="24"/>
          <w:szCs w:val="24"/>
        </w:rPr>
        <w:t xml:space="preserve"> and </w:t>
      </w:r>
      <w:proofErr w:type="spellStart"/>
      <w:r w:rsidRPr="00DF15DF">
        <w:rPr>
          <w:sz w:val="24"/>
          <w:szCs w:val="24"/>
        </w:rPr>
        <w:t>inclusion</w:t>
      </w:r>
      <w:proofErr w:type="spellEnd"/>
      <w:r w:rsidRPr="00DF15DF">
        <w:rPr>
          <w:sz w:val="24"/>
          <w:szCs w:val="24"/>
        </w:rPr>
        <w:t xml:space="preserve"> </w:t>
      </w:r>
    </w:p>
    <w:p w14:paraId="30E4C136" w14:textId="77777777" w:rsidR="00DF15DF" w:rsidRPr="0054536E" w:rsidRDefault="00DF15DF" w:rsidP="00DF15DF">
      <w:pPr>
        <w:rPr>
          <w:sz w:val="28"/>
          <w:szCs w:val="28"/>
        </w:rPr>
      </w:pPr>
    </w:p>
    <w:p w14:paraId="52D507C9" w14:textId="77777777" w:rsidR="00DF15DF" w:rsidRPr="0054536E" w:rsidRDefault="00DF15DF" w:rsidP="00DF15DF">
      <w:pPr>
        <w:rPr>
          <w:sz w:val="28"/>
          <w:szCs w:val="28"/>
        </w:rPr>
      </w:pPr>
    </w:p>
    <w:p w14:paraId="47C6389A" w14:textId="77777777" w:rsidR="00DF15DF" w:rsidRPr="00591F76" w:rsidRDefault="00DF15DF" w:rsidP="00591F76"/>
    <w:sectPr w:rsidR="00DF15DF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5EED6" w14:textId="77777777" w:rsidR="00F3028E" w:rsidRDefault="00F3028E" w:rsidP="00286586">
      <w:r>
        <w:separator/>
      </w:r>
    </w:p>
  </w:endnote>
  <w:endnote w:type="continuationSeparator" w:id="0">
    <w:p w14:paraId="48D483E8" w14:textId="77777777" w:rsidR="00F3028E" w:rsidRDefault="00F3028E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047E4" w14:textId="77777777" w:rsidR="00F3028E" w:rsidRDefault="00F3028E" w:rsidP="00286586">
      <w:r>
        <w:separator/>
      </w:r>
    </w:p>
  </w:footnote>
  <w:footnote w:type="continuationSeparator" w:id="0">
    <w:p w14:paraId="045B45A1" w14:textId="77777777" w:rsidR="00F3028E" w:rsidRDefault="00F3028E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30714326">
    <w:abstractNumId w:val="2"/>
  </w:num>
  <w:num w:numId="2" w16cid:durableId="563226753">
    <w:abstractNumId w:val="9"/>
  </w:num>
  <w:num w:numId="3" w16cid:durableId="2042315564">
    <w:abstractNumId w:val="11"/>
  </w:num>
  <w:num w:numId="4" w16cid:durableId="1163546936">
    <w:abstractNumId w:val="6"/>
  </w:num>
  <w:num w:numId="5" w16cid:durableId="913471147">
    <w:abstractNumId w:val="7"/>
  </w:num>
  <w:num w:numId="6" w16cid:durableId="999112221">
    <w:abstractNumId w:val="0"/>
  </w:num>
  <w:num w:numId="7" w16cid:durableId="537856868">
    <w:abstractNumId w:val="13"/>
  </w:num>
  <w:num w:numId="8" w16cid:durableId="1879199647">
    <w:abstractNumId w:val="10"/>
  </w:num>
  <w:num w:numId="9" w16cid:durableId="672605327">
    <w:abstractNumId w:val="3"/>
  </w:num>
  <w:num w:numId="10" w16cid:durableId="251164337">
    <w:abstractNumId w:val="14"/>
  </w:num>
  <w:num w:numId="11" w16cid:durableId="464739152">
    <w:abstractNumId w:val="1"/>
  </w:num>
  <w:num w:numId="12" w16cid:durableId="197935645">
    <w:abstractNumId w:val="20"/>
  </w:num>
  <w:num w:numId="13" w16cid:durableId="1483233934">
    <w:abstractNumId w:val="12"/>
  </w:num>
  <w:num w:numId="14" w16cid:durableId="923607334">
    <w:abstractNumId w:val="16"/>
  </w:num>
  <w:num w:numId="15" w16cid:durableId="437146188">
    <w:abstractNumId w:val="4"/>
  </w:num>
  <w:num w:numId="16" w16cid:durableId="938216511">
    <w:abstractNumId w:val="21"/>
  </w:num>
  <w:num w:numId="17" w16cid:durableId="1171527042">
    <w:abstractNumId w:val="19"/>
  </w:num>
  <w:num w:numId="18" w16cid:durableId="266885731">
    <w:abstractNumId w:val="18"/>
  </w:num>
  <w:num w:numId="19" w16cid:durableId="2120827674">
    <w:abstractNumId w:val="5"/>
  </w:num>
  <w:num w:numId="20" w16cid:durableId="516307620">
    <w:abstractNumId w:val="15"/>
  </w:num>
  <w:num w:numId="21" w16cid:durableId="799029245">
    <w:abstractNumId w:val="17"/>
  </w:num>
  <w:num w:numId="22" w16cid:durableId="12168940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2E63AE"/>
    <w:rsid w:val="0035344C"/>
    <w:rsid w:val="00415B8E"/>
    <w:rsid w:val="004A39D4"/>
    <w:rsid w:val="00511658"/>
    <w:rsid w:val="00591F76"/>
    <w:rsid w:val="005E4B99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15DF"/>
    <w:rsid w:val="00DF675D"/>
    <w:rsid w:val="00E03DB6"/>
    <w:rsid w:val="00EA03C0"/>
    <w:rsid w:val="00F260C2"/>
    <w:rsid w:val="00F3028E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Alessia Moioli</cp:lastModifiedBy>
  <cp:revision>4</cp:revision>
  <cp:lastPrinted>2023-05-11T05:20:00Z</cp:lastPrinted>
  <dcterms:created xsi:type="dcterms:W3CDTF">2022-04-29T15:56:00Z</dcterms:created>
  <dcterms:modified xsi:type="dcterms:W3CDTF">2025-05-30T15:12:00Z</dcterms:modified>
</cp:coreProperties>
</file>