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866E8" w14:textId="77777777" w:rsidR="00D1625B" w:rsidRDefault="00D1625B" w:rsidP="00591F76">
      <w:pPr>
        <w:jc w:val="center"/>
      </w:pPr>
    </w:p>
    <w:p w14:paraId="25E0BE08" w14:textId="3BCDDDDA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4C0F5D">
        <w:rPr>
          <w:b/>
        </w:rPr>
        <w:t xml:space="preserve"> Ravasio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4C0F5D">
        <w:rPr>
          <w:b/>
        </w:rPr>
        <w:t xml:space="preserve">Storia   </w:t>
      </w:r>
      <w:r w:rsidRPr="00591F76">
        <w:rPr>
          <w:b/>
        </w:rPr>
        <w:t>CLASSE</w:t>
      </w:r>
      <w:r w:rsidR="004C0F5D">
        <w:rPr>
          <w:b/>
        </w:rPr>
        <w:t xml:space="preserve"> 2Ap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Default="00511658" w:rsidP="00591F76">
      <w:pPr>
        <w:rPr>
          <w:u w:val="single"/>
        </w:rPr>
      </w:pPr>
    </w:p>
    <w:p w14:paraId="282A8B0C" w14:textId="77777777" w:rsidR="00E86A76" w:rsidRDefault="00E86A76" w:rsidP="00591F76">
      <w:pPr>
        <w:rPr>
          <w:u w:val="single"/>
        </w:rPr>
      </w:pPr>
    </w:p>
    <w:p w14:paraId="40F47F83" w14:textId="44768ABE" w:rsidR="00E86A76" w:rsidRDefault="00E86A76" w:rsidP="00591F76">
      <w:r>
        <w:t xml:space="preserve">Si specifica che per la parte relativa al programma svolto dalla docente che sostituisco riporto solo ciò che è presente a registro e che mi è stato indicato dagli studenti. </w:t>
      </w:r>
    </w:p>
    <w:p w14:paraId="4637FC4E" w14:textId="77777777" w:rsidR="00E86A76" w:rsidRDefault="00E86A76" w:rsidP="00591F76"/>
    <w:p w14:paraId="31FFDD2D" w14:textId="0956A921" w:rsidR="001C32DE" w:rsidRDefault="004C0F5D" w:rsidP="004C0F5D">
      <w:pPr>
        <w:pStyle w:val="Paragrafoelenco"/>
        <w:numPr>
          <w:ilvl w:val="0"/>
          <w:numId w:val="27"/>
        </w:numPr>
      </w:pPr>
      <w:r>
        <w:t>Civiltà preromane,</w:t>
      </w:r>
    </w:p>
    <w:p w14:paraId="75904C01" w14:textId="67868A92" w:rsidR="004C0F5D" w:rsidRDefault="004C0F5D" w:rsidP="004C0F5D">
      <w:pPr>
        <w:pStyle w:val="Paragrafoelenco"/>
        <w:numPr>
          <w:ilvl w:val="0"/>
          <w:numId w:val="27"/>
        </w:numPr>
      </w:pPr>
      <w:r>
        <w:t>Etruschi;</w:t>
      </w:r>
    </w:p>
    <w:p w14:paraId="60382DD3" w14:textId="08B34C39" w:rsidR="004C0F5D" w:rsidRDefault="004C0F5D" w:rsidP="004C0F5D">
      <w:pPr>
        <w:pStyle w:val="Paragrafoelenco"/>
        <w:numPr>
          <w:ilvl w:val="0"/>
          <w:numId w:val="27"/>
        </w:numPr>
      </w:pPr>
      <w:r>
        <w:t>La monarchia a Roma;</w:t>
      </w:r>
    </w:p>
    <w:p w14:paraId="3225C751" w14:textId="5DCCAD3E" w:rsidR="004C0F5D" w:rsidRDefault="004C0F5D" w:rsidP="004C0F5D">
      <w:pPr>
        <w:pStyle w:val="Paragrafoelenco"/>
        <w:numPr>
          <w:ilvl w:val="0"/>
          <w:numId w:val="27"/>
        </w:numPr>
      </w:pPr>
      <w:r>
        <w:t>Magistrature romane;</w:t>
      </w:r>
    </w:p>
    <w:p w14:paraId="090739A1" w14:textId="6323E960" w:rsidR="004C0F5D" w:rsidRDefault="004C0F5D" w:rsidP="004C0F5D">
      <w:pPr>
        <w:pStyle w:val="Paragrafoelenco"/>
        <w:numPr>
          <w:ilvl w:val="0"/>
          <w:numId w:val="27"/>
        </w:numPr>
      </w:pPr>
      <w:r>
        <w:t>Guerre di espansione romane (dall’espansione in Italia e le guerre puniche fino alle prime province annesse);</w:t>
      </w:r>
    </w:p>
    <w:p w14:paraId="369C73D4" w14:textId="25CB5E2E" w:rsidR="004C0F5D" w:rsidRDefault="004C0F5D" w:rsidP="004C0F5D">
      <w:pPr>
        <w:pStyle w:val="Paragrafoelenco"/>
        <w:numPr>
          <w:ilvl w:val="0"/>
          <w:numId w:val="27"/>
        </w:numPr>
      </w:pPr>
      <w:r>
        <w:t>I conflitti interni (I Gracchi, Silla, Mario);</w:t>
      </w:r>
    </w:p>
    <w:p w14:paraId="61F307A0" w14:textId="59C39AAF" w:rsidR="004C0F5D" w:rsidRDefault="004C0F5D" w:rsidP="004C0F5D">
      <w:pPr>
        <w:pStyle w:val="Paragrafoelenco"/>
        <w:numPr>
          <w:ilvl w:val="0"/>
          <w:numId w:val="27"/>
        </w:numPr>
      </w:pPr>
      <w:r>
        <w:t>Le guerre civili (Pompeo, Cesare, il primo triumvirato, il secondo triumvirato);</w:t>
      </w:r>
    </w:p>
    <w:p w14:paraId="11FE5BCC" w14:textId="1E0EDB4A" w:rsidR="004C0F5D" w:rsidRDefault="004C0F5D" w:rsidP="004C0F5D">
      <w:pPr>
        <w:pStyle w:val="Paragrafoelenco"/>
        <w:numPr>
          <w:ilvl w:val="0"/>
          <w:numId w:val="27"/>
        </w:numPr>
      </w:pPr>
      <w:r>
        <w:t>Augusto e la nascita del principato;</w:t>
      </w:r>
    </w:p>
    <w:p w14:paraId="7510622E" w14:textId="3A398A8E" w:rsidR="004C0F5D" w:rsidRDefault="004C0F5D" w:rsidP="004C0F5D">
      <w:pPr>
        <w:pStyle w:val="Paragrafoelenco"/>
        <w:numPr>
          <w:ilvl w:val="0"/>
          <w:numId w:val="27"/>
        </w:numPr>
      </w:pPr>
      <w:r>
        <w:t>Gli imperatori del primo secolo (dinastia giulio claudia, Vespasiano, Tito, Domiziano, Nerva);</w:t>
      </w:r>
    </w:p>
    <w:p w14:paraId="73B99759" w14:textId="19829B1E" w:rsidR="004C0F5D" w:rsidRDefault="004C0F5D" w:rsidP="004C0F5D">
      <w:pPr>
        <w:pStyle w:val="Paragrafoelenco"/>
        <w:numPr>
          <w:ilvl w:val="0"/>
          <w:numId w:val="27"/>
        </w:numPr>
      </w:pPr>
      <w:r>
        <w:t>Gli imperatori del secondo secolo (il principato di adozione e gli antonini);</w:t>
      </w:r>
    </w:p>
    <w:p w14:paraId="083ACD0F" w14:textId="7ED46BB7" w:rsidR="004C0F5D" w:rsidRDefault="004C0F5D" w:rsidP="004C0F5D">
      <w:pPr>
        <w:pStyle w:val="Paragrafoelenco"/>
        <w:numPr>
          <w:ilvl w:val="0"/>
          <w:numId w:val="27"/>
        </w:numPr>
      </w:pPr>
      <w:r>
        <w:t>I cristiani (in sintesi);</w:t>
      </w:r>
    </w:p>
    <w:p w14:paraId="34D653A2" w14:textId="6B1D8837" w:rsidR="004C0F5D" w:rsidRDefault="004C0F5D" w:rsidP="004C0F5D">
      <w:pPr>
        <w:pStyle w:val="Paragrafoelenco"/>
        <w:numPr>
          <w:ilvl w:val="0"/>
          <w:numId w:val="27"/>
        </w:numPr>
      </w:pPr>
      <w:r>
        <w:t>I severi (in sintesi);</w:t>
      </w:r>
    </w:p>
    <w:p w14:paraId="74AED7D3" w14:textId="28619EEF" w:rsidR="004C0F5D" w:rsidRDefault="004C0F5D" w:rsidP="004C0F5D">
      <w:pPr>
        <w:pStyle w:val="Paragrafoelenco"/>
        <w:numPr>
          <w:ilvl w:val="0"/>
          <w:numId w:val="27"/>
        </w:numPr>
      </w:pPr>
      <w:r>
        <w:t>La crisi dell’impero (in sintesi);</w:t>
      </w:r>
    </w:p>
    <w:p w14:paraId="5B10B5D0" w14:textId="73BCE7A1" w:rsidR="004C0F5D" w:rsidRDefault="004C0F5D" w:rsidP="004C0F5D">
      <w:pPr>
        <w:pStyle w:val="Paragrafoelenco"/>
        <w:numPr>
          <w:ilvl w:val="0"/>
          <w:numId w:val="27"/>
        </w:numPr>
      </w:pPr>
      <w:r>
        <w:t>La fine dell’impero romano (in sintesi).</w:t>
      </w:r>
    </w:p>
    <w:p w14:paraId="5A1197B1" w14:textId="249CACE4" w:rsidR="00954202" w:rsidRPr="00591F76" w:rsidRDefault="00954202" w:rsidP="00954202">
      <w:r>
        <w:t>Bergamo, 06/06/2025.</w:t>
      </w:r>
    </w:p>
    <w:sectPr w:rsidR="00954202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FA254" w14:textId="77777777" w:rsidR="00202418" w:rsidRDefault="00202418" w:rsidP="00286586">
      <w:r>
        <w:separator/>
      </w:r>
    </w:p>
  </w:endnote>
  <w:endnote w:type="continuationSeparator" w:id="0">
    <w:p w14:paraId="46D1D425" w14:textId="77777777" w:rsidR="00202418" w:rsidRDefault="00202418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BC6D2" w14:textId="77777777" w:rsidR="00202418" w:rsidRDefault="00202418" w:rsidP="00286586">
      <w:r>
        <w:separator/>
      </w:r>
    </w:p>
  </w:footnote>
  <w:footnote w:type="continuationSeparator" w:id="0">
    <w:p w14:paraId="3F49C7A7" w14:textId="77777777" w:rsidR="00202418" w:rsidRDefault="00202418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7A49CC"/>
    <w:multiLevelType w:val="hybridMultilevel"/>
    <w:tmpl w:val="A4CE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8C5CEC"/>
    <w:multiLevelType w:val="hybridMultilevel"/>
    <w:tmpl w:val="98381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C071C"/>
    <w:multiLevelType w:val="hybridMultilevel"/>
    <w:tmpl w:val="DCBCA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A37C7"/>
    <w:multiLevelType w:val="hybridMultilevel"/>
    <w:tmpl w:val="06206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FF697F"/>
    <w:multiLevelType w:val="hybridMultilevel"/>
    <w:tmpl w:val="16506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6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116144287">
    <w:abstractNumId w:val="3"/>
  </w:num>
  <w:num w:numId="2" w16cid:durableId="2077585255">
    <w:abstractNumId w:val="10"/>
  </w:num>
  <w:num w:numId="3" w16cid:durableId="223108659">
    <w:abstractNumId w:val="12"/>
  </w:num>
  <w:num w:numId="4" w16cid:durableId="1128550992">
    <w:abstractNumId w:val="7"/>
  </w:num>
  <w:num w:numId="5" w16cid:durableId="1817725862">
    <w:abstractNumId w:val="8"/>
  </w:num>
  <w:num w:numId="6" w16cid:durableId="1485508189">
    <w:abstractNumId w:val="0"/>
  </w:num>
  <w:num w:numId="7" w16cid:durableId="1310674621">
    <w:abstractNumId w:val="17"/>
  </w:num>
  <w:num w:numId="8" w16cid:durableId="2014600481">
    <w:abstractNumId w:val="11"/>
  </w:num>
  <w:num w:numId="9" w16cid:durableId="1287850038">
    <w:abstractNumId w:val="4"/>
  </w:num>
  <w:num w:numId="10" w16cid:durableId="723337669">
    <w:abstractNumId w:val="18"/>
  </w:num>
  <w:num w:numId="11" w16cid:durableId="751899218">
    <w:abstractNumId w:val="2"/>
  </w:num>
  <w:num w:numId="12" w16cid:durableId="1939093198">
    <w:abstractNumId w:val="25"/>
  </w:num>
  <w:num w:numId="13" w16cid:durableId="1251817126">
    <w:abstractNumId w:val="13"/>
  </w:num>
  <w:num w:numId="14" w16cid:durableId="1813714192">
    <w:abstractNumId w:val="21"/>
  </w:num>
  <w:num w:numId="15" w16cid:durableId="610237724">
    <w:abstractNumId w:val="5"/>
  </w:num>
  <w:num w:numId="16" w16cid:durableId="379480088">
    <w:abstractNumId w:val="26"/>
  </w:num>
  <w:num w:numId="17" w16cid:durableId="922908026">
    <w:abstractNumId w:val="24"/>
  </w:num>
  <w:num w:numId="18" w16cid:durableId="1462189092">
    <w:abstractNumId w:val="23"/>
  </w:num>
  <w:num w:numId="19" w16cid:durableId="132404698">
    <w:abstractNumId w:val="6"/>
  </w:num>
  <w:num w:numId="20" w16cid:durableId="452023935">
    <w:abstractNumId w:val="20"/>
  </w:num>
  <w:num w:numId="21" w16cid:durableId="540635629">
    <w:abstractNumId w:val="22"/>
  </w:num>
  <w:num w:numId="22" w16cid:durableId="1042024904">
    <w:abstractNumId w:val="9"/>
  </w:num>
  <w:num w:numId="23" w16cid:durableId="138310144">
    <w:abstractNumId w:val="14"/>
  </w:num>
  <w:num w:numId="24" w16cid:durableId="932514187">
    <w:abstractNumId w:val="15"/>
  </w:num>
  <w:num w:numId="25" w16cid:durableId="278725091">
    <w:abstractNumId w:val="1"/>
  </w:num>
  <w:num w:numId="26" w16cid:durableId="139614411">
    <w:abstractNumId w:val="16"/>
  </w:num>
  <w:num w:numId="27" w16cid:durableId="19611822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375F9"/>
    <w:rsid w:val="00172744"/>
    <w:rsid w:val="00181565"/>
    <w:rsid w:val="00185D90"/>
    <w:rsid w:val="001C32DE"/>
    <w:rsid w:val="001E4C43"/>
    <w:rsid w:val="001F3D61"/>
    <w:rsid w:val="00202418"/>
    <w:rsid w:val="00283E08"/>
    <w:rsid w:val="00286586"/>
    <w:rsid w:val="00296FF3"/>
    <w:rsid w:val="0035344C"/>
    <w:rsid w:val="00415B8E"/>
    <w:rsid w:val="00464EE0"/>
    <w:rsid w:val="004A39D4"/>
    <w:rsid w:val="004C0F5D"/>
    <w:rsid w:val="00511658"/>
    <w:rsid w:val="00591F76"/>
    <w:rsid w:val="005E4B99"/>
    <w:rsid w:val="0061762E"/>
    <w:rsid w:val="00686F17"/>
    <w:rsid w:val="006D75D2"/>
    <w:rsid w:val="008309BA"/>
    <w:rsid w:val="00835F01"/>
    <w:rsid w:val="00866BD4"/>
    <w:rsid w:val="00954202"/>
    <w:rsid w:val="009B08B0"/>
    <w:rsid w:val="009B446D"/>
    <w:rsid w:val="009F0AD6"/>
    <w:rsid w:val="00A10943"/>
    <w:rsid w:val="00A87D14"/>
    <w:rsid w:val="00B72602"/>
    <w:rsid w:val="00B7350B"/>
    <w:rsid w:val="00BC3CC4"/>
    <w:rsid w:val="00BD79CA"/>
    <w:rsid w:val="00BF080F"/>
    <w:rsid w:val="00C1461B"/>
    <w:rsid w:val="00C20A39"/>
    <w:rsid w:val="00C618BC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86A76"/>
    <w:rsid w:val="00EA03C0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86A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9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Aurora</cp:lastModifiedBy>
  <cp:revision>3</cp:revision>
  <cp:lastPrinted>2023-05-11T05:20:00Z</cp:lastPrinted>
  <dcterms:created xsi:type="dcterms:W3CDTF">2025-06-06T16:01:00Z</dcterms:created>
  <dcterms:modified xsi:type="dcterms:W3CDTF">2025-06-06T16:02:00Z</dcterms:modified>
</cp:coreProperties>
</file>