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19FCB" w14:textId="77777777" w:rsidR="002F0D98" w:rsidRPr="002F0D98" w:rsidRDefault="002F0D98" w:rsidP="002F0D98"/>
    <w:p w14:paraId="657BF4CD" w14:textId="39254647" w:rsidR="002F0D98" w:rsidRPr="002F0D98" w:rsidRDefault="002F0D98" w:rsidP="00B008F3">
      <w:pPr>
        <w:jc w:val="center"/>
        <w:rPr>
          <w:b/>
        </w:rPr>
      </w:pPr>
      <w:r w:rsidRPr="002F0D98">
        <w:rPr>
          <w:b/>
        </w:rPr>
        <w:t>DOCENTE</w:t>
      </w:r>
      <w:r w:rsidRPr="002F0D98">
        <w:rPr>
          <w:b/>
        </w:rPr>
        <w:tab/>
        <w:t xml:space="preserve"> </w:t>
      </w:r>
      <w:r>
        <w:rPr>
          <w:b/>
        </w:rPr>
        <w:t>Ravasio</w:t>
      </w:r>
      <w:r w:rsidRPr="002F0D98">
        <w:rPr>
          <w:b/>
        </w:rPr>
        <w:tab/>
        <w:t xml:space="preserve">DISCIPLINA </w:t>
      </w:r>
      <w:r w:rsidRPr="002F0D98">
        <w:rPr>
          <w:b/>
        </w:rPr>
        <w:tab/>
      </w:r>
      <w:r>
        <w:rPr>
          <w:b/>
        </w:rPr>
        <w:t>Italiano</w:t>
      </w:r>
      <w:r w:rsidRPr="002F0D98">
        <w:rPr>
          <w:b/>
        </w:rPr>
        <w:tab/>
        <w:t>CLASSE</w:t>
      </w:r>
      <w:r>
        <w:rPr>
          <w:b/>
        </w:rPr>
        <w:t xml:space="preserve"> 2Bp</w:t>
      </w:r>
    </w:p>
    <w:p w14:paraId="5F6B564E" w14:textId="77777777" w:rsidR="002F0D98" w:rsidRPr="002F0D98" w:rsidRDefault="002F0D98" w:rsidP="00B008F3">
      <w:pPr>
        <w:jc w:val="center"/>
      </w:pPr>
    </w:p>
    <w:p w14:paraId="33DAD583" w14:textId="77777777" w:rsidR="002F0D98" w:rsidRPr="002F0D98" w:rsidRDefault="002F0D98" w:rsidP="00B008F3">
      <w:pPr>
        <w:jc w:val="center"/>
        <w:rPr>
          <w:b/>
          <w:u w:val="single"/>
        </w:rPr>
      </w:pPr>
      <w:r w:rsidRPr="002F0D98">
        <w:rPr>
          <w:b/>
          <w:u w:val="single"/>
        </w:rPr>
        <w:t>PROGRAMMA ED ARGOMENTI TRATTATI</w:t>
      </w:r>
    </w:p>
    <w:p w14:paraId="6D3DE0FF" w14:textId="77777777" w:rsidR="002F0D98" w:rsidRPr="002F0D98" w:rsidRDefault="002F0D98" w:rsidP="00B008F3">
      <w:pPr>
        <w:jc w:val="center"/>
        <w:rPr>
          <w:u w:val="single"/>
        </w:rPr>
      </w:pPr>
    </w:p>
    <w:p w14:paraId="79ED91BE" w14:textId="77777777" w:rsidR="002F0D98" w:rsidRPr="002F0D98" w:rsidRDefault="002F0D98" w:rsidP="00B008F3">
      <w:pPr>
        <w:jc w:val="center"/>
        <w:rPr>
          <w:u w:val="single"/>
        </w:rPr>
      </w:pPr>
    </w:p>
    <w:p w14:paraId="29FD10A6" w14:textId="77777777" w:rsidR="002F0D98" w:rsidRPr="002F0D98" w:rsidRDefault="002F0D98" w:rsidP="002F0D98">
      <w:r w:rsidRPr="002F0D98">
        <w:t xml:space="preserve">Si specifica che per la parte relativa al programma svolto dalla docente che sostituisco riporto solo ciò che è presente a registro e che mi è stato indicato dagli studenti. </w:t>
      </w:r>
    </w:p>
    <w:p w14:paraId="6C74760F" w14:textId="77777777" w:rsidR="002F0D98" w:rsidRPr="002F0D98" w:rsidRDefault="002F0D98" w:rsidP="002F0D98"/>
    <w:p w14:paraId="4AE221C6" w14:textId="77777777" w:rsidR="002F0D98" w:rsidRPr="002F0D98" w:rsidRDefault="002F0D98" w:rsidP="002F0D98">
      <w:r w:rsidRPr="002F0D98">
        <w:t>Antologia</w:t>
      </w:r>
    </w:p>
    <w:p w14:paraId="60367A60" w14:textId="77777777" w:rsidR="002F0D98" w:rsidRPr="002F0D98" w:rsidRDefault="002F0D98" w:rsidP="002F0D98">
      <w:pPr>
        <w:numPr>
          <w:ilvl w:val="0"/>
          <w:numId w:val="27"/>
        </w:numPr>
      </w:pPr>
      <w:r w:rsidRPr="002F0D98">
        <w:t xml:space="preserve">Romanzo psicologico (lettura di </w:t>
      </w:r>
      <w:r w:rsidRPr="002F0D98">
        <w:rPr>
          <w:i/>
          <w:iCs/>
        </w:rPr>
        <w:t>Eveline</w:t>
      </w:r>
      <w:r w:rsidRPr="002F0D98">
        <w:t xml:space="preserve"> di James Joyce, estratto dalle </w:t>
      </w:r>
      <w:r w:rsidRPr="002F0D98">
        <w:rPr>
          <w:i/>
          <w:iCs/>
        </w:rPr>
        <w:t>Metamorfosi</w:t>
      </w:r>
      <w:r w:rsidRPr="002F0D98">
        <w:t xml:space="preserve"> di Kafka, </w:t>
      </w:r>
      <w:r w:rsidRPr="002F0D98">
        <w:rPr>
          <w:i/>
          <w:iCs/>
        </w:rPr>
        <w:t>La patente</w:t>
      </w:r>
      <w:r w:rsidRPr="002F0D98">
        <w:t xml:space="preserve"> di Pirandello);</w:t>
      </w:r>
    </w:p>
    <w:p w14:paraId="25019FBA" w14:textId="77777777" w:rsidR="002F0D98" w:rsidRPr="002F0D98" w:rsidRDefault="002F0D98" w:rsidP="002F0D98">
      <w:pPr>
        <w:numPr>
          <w:ilvl w:val="0"/>
          <w:numId w:val="27"/>
        </w:numPr>
      </w:pPr>
      <w:r w:rsidRPr="002F0D98">
        <w:t>Romanzo storico;</w:t>
      </w:r>
    </w:p>
    <w:p w14:paraId="4A5956CC" w14:textId="77777777" w:rsidR="002F0D98" w:rsidRPr="002F0D98" w:rsidRDefault="002F0D98" w:rsidP="002F0D98">
      <w:pPr>
        <w:numPr>
          <w:ilvl w:val="0"/>
          <w:numId w:val="27"/>
        </w:numPr>
      </w:pPr>
      <w:r w:rsidRPr="002F0D98">
        <w:t xml:space="preserve">Romanzo realistico (lettura integrale del racconto </w:t>
      </w:r>
      <w:r w:rsidRPr="002F0D98">
        <w:rPr>
          <w:i/>
          <w:iCs/>
        </w:rPr>
        <w:t>La Lupa</w:t>
      </w:r>
      <w:r w:rsidRPr="002F0D98">
        <w:t xml:space="preserve">, estratti da </w:t>
      </w:r>
      <w:r w:rsidRPr="002F0D98">
        <w:rPr>
          <w:i/>
          <w:iCs/>
        </w:rPr>
        <w:t>La casa in collina</w:t>
      </w:r>
      <w:r w:rsidRPr="002F0D98">
        <w:t xml:space="preserve"> di Cesare Pavese, </w:t>
      </w:r>
      <w:r w:rsidRPr="002F0D98">
        <w:rPr>
          <w:i/>
          <w:iCs/>
        </w:rPr>
        <w:t>Ragazzi di Vita</w:t>
      </w:r>
      <w:r w:rsidRPr="002F0D98">
        <w:t xml:space="preserve"> di Pierpaolo Pasolini);</w:t>
      </w:r>
    </w:p>
    <w:p w14:paraId="60639ABC" w14:textId="77777777" w:rsidR="002F0D98" w:rsidRPr="002F0D98" w:rsidRDefault="002F0D98" w:rsidP="002F0D98">
      <w:r w:rsidRPr="002F0D98">
        <w:t>Grammatica</w:t>
      </w:r>
    </w:p>
    <w:p w14:paraId="68341B33" w14:textId="77777777" w:rsidR="002F0D98" w:rsidRPr="002F0D98" w:rsidRDefault="002F0D98" w:rsidP="002F0D98">
      <w:pPr>
        <w:numPr>
          <w:ilvl w:val="0"/>
          <w:numId w:val="28"/>
        </w:numPr>
      </w:pPr>
      <w:r w:rsidRPr="002F0D98">
        <w:t>Analisi logica (soggetto, predicato e complementi principali);</w:t>
      </w:r>
    </w:p>
    <w:p w14:paraId="32046BDD" w14:textId="77777777" w:rsidR="002F0D98" w:rsidRPr="002F0D98" w:rsidRDefault="002F0D98" w:rsidP="002F0D98">
      <w:pPr>
        <w:numPr>
          <w:ilvl w:val="0"/>
          <w:numId w:val="28"/>
        </w:numPr>
      </w:pPr>
      <w:r w:rsidRPr="002F0D98">
        <w:t>Analisi del periodo (distinzione tra frase semplice e complessa, principale, i tipi di principale, coordinate, i tipi di coordinazione, la coordinazione alla subordinata e alla principale, coordinazione per asindeto, polisindeto, congiunzione, punteggiatura, subordinazione, subordinate implicite ed esplicite, le subordinate completive, le oggettive, soggettive e dichiarative, interrogative indirette, le relative.</w:t>
      </w:r>
    </w:p>
    <w:p w14:paraId="6EAACC2F" w14:textId="77777777" w:rsidR="002F0D98" w:rsidRPr="002F0D98" w:rsidRDefault="002F0D98" w:rsidP="002F0D98">
      <w:r w:rsidRPr="002F0D98">
        <w:t>Poesia</w:t>
      </w:r>
    </w:p>
    <w:p w14:paraId="29680B2E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La distinzione tra poesia e prosa;</w:t>
      </w:r>
    </w:p>
    <w:p w14:paraId="1781B0F7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Tipi di versi;</w:t>
      </w:r>
    </w:p>
    <w:p w14:paraId="656EB19F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Sinalefe e dialefe;</w:t>
      </w:r>
    </w:p>
    <w:p w14:paraId="62A0FBF3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Enjambement;</w:t>
      </w:r>
    </w:p>
    <w:p w14:paraId="54EE754A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Le rime;</w:t>
      </w:r>
    </w:p>
    <w:p w14:paraId="5B1673D2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Le strofe;</w:t>
      </w:r>
    </w:p>
    <w:p w14:paraId="07661443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Il linguaggio metaforico;</w:t>
      </w:r>
    </w:p>
    <w:p w14:paraId="72240110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Le figure retoriche;</w:t>
      </w:r>
    </w:p>
    <w:p w14:paraId="6A49C1E3" w14:textId="77777777" w:rsidR="002F0D98" w:rsidRPr="002F0D98" w:rsidRDefault="002F0D98" w:rsidP="002F0D98">
      <w:pPr>
        <w:numPr>
          <w:ilvl w:val="0"/>
          <w:numId w:val="29"/>
        </w:numPr>
      </w:pPr>
      <w:r w:rsidRPr="002F0D98">
        <w:t>Lettura di varie poesie con docente (L’</w:t>
      </w:r>
      <w:r w:rsidRPr="002F0D98">
        <w:rPr>
          <w:i/>
          <w:iCs/>
        </w:rPr>
        <w:t>assiuolo</w:t>
      </w:r>
      <w:r w:rsidRPr="002F0D98">
        <w:t xml:space="preserve"> di Pascoli, </w:t>
      </w:r>
      <w:r w:rsidRPr="002F0D98">
        <w:rPr>
          <w:i/>
          <w:iCs/>
        </w:rPr>
        <w:t>Spesso il male di vivere ho incontrato</w:t>
      </w:r>
      <w:r w:rsidRPr="002F0D98">
        <w:t xml:space="preserve"> di Montale, </w:t>
      </w:r>
      <w:r w:rsidRPr="002F0D98">
        <w:rPr>
          <w:i/>
          <w:iCs/>
        </w:rPr>
        <w:t>Ma bohème</w:t>
      </w:r>
      <w:r w:rsidRPr="002F0D98">
        <w:t xml:space="preserve"> di Rimbaud, </w:t>
      </w:r>
      <w:r w:rsidRPr="002F0D98">
        <w:rPr>
          <w:i/>
          <w:iCs/>
        </w:rPr>
        <w:t>Itaca</w:t>
      </w:r>
      <w:r w:rsidRPr="002F0D98">
        <w:t xml:space="preserve"> di Kavafis), tramite lavori a gruppi (</w:t>
      </w:r>
      <w:r w:rsidRPr="002F0D98">
        <w:rPr>
          <w:i/>
          <w:iCs/>
        </w:rPr>
        <w:t xml:space="preserve">Tanto gentile e tanto onesta pare </w:t>
      </w:r>
      <w:r w:rsidRPr="002F0D98">
        <w:t xml:space="preserve">di Dante, </w:t>
      </w:r>
      <w:r w:rsidRPr="002F0D98">
        <w:rPr>
          <w:i/>
          <w:iCs/>
        </w:rPr>
        <w:t>Ulisse</w:t>
      </w:r>
      <w:r w:rsidRPr="002F0D98">
        <w:t xml:space="preserve"> di Saba, </w:t>
      </w:r>
      <w:r w:rsidRPr="002F0D98">
        <w:rPr>
          <w:i/>
          <w:iCs/>
        </w:rPr>
        <w:t>La pioggia nel Pineto</w:t>
      </w:r>
      <w:r w:rsidRPr="002F0D98">
        <w:t>).</w:t>
      </w:r>
    </w:p>
    <w:p w14:paraId="2AA02411" w14:textId="77777777" w:rsidR="002F0D98" w:rsidRPr="002F0D98" w:rsidRDefault="002F0D98" w:rsidP="002F0D98"/>
    <w:p w14:paraId="5C946AA7" w14:textId="77777777" w:rsidR="002F0D98" w:rsidRPr="002F0D98" w:rsidRDefault="002F0D98" w:rsidP="002F0D98">
      <w:r w:rsidRPr="002F0D98">
        <w:t xml:space="preserve">Scrittura </w:t>
      </w:r>
    </w:p>
    <w:p w14:paraId="44CC77A3" w14:textId="77777777" w:rsidR="002F0D98" w:rsidRPr="002F0D98" w:rsidRDefault="002F0D98" w:rsidP="002F0D98">
      <w:pPr>
        <w:numPr>
          <w:ilvl w:val="0"/>
          <w:numId w:val="30"/>
        </w:numPr>
      </w:pPr>
      <w:r w:rsidRPr="002F0D98">
        <w:t>Testo espositivo;</w:t>
      </w:r>
    </w:p>
    <w:p w14:paraId="28A7AF60" w14:textId="77777777" w:rsidR="002F0D98" w:rsidRDefault="002F0D98" w:rsidP="002F0D98">
      <w:pPr>
        <w:numPr>
          <w:ilvl w:val="0"/>
          <w:numId w:val="30"/>
        </w:numPr>
      </w:pPr>
      <w:r w:rsidRPr="002F0D98">
        <w:t>Testo argomentativo.</w:t>
      </w:r>
    </w:p>
    <w:p w14:paraId="1853C686" w14:textId="77777777" w:rsidR="002F0D98" w:rsidRDefault="002F0D98" w:rsidP="002F0D98"/>
    <w:p w14:paraId="2AB19C60" w14:textId="216122CE" w:rsidR="002F0D98" w:rsidRDefault="002F0D98" w:rsidP="002F0D98">
      <w:r w:rsidRPr="002F0D98">
        <w:t xml:space="preserve">Bergamo, </w:t>
      </w:r>
      <w:r>
        <w:t>06/06/2025</w:t>
      </w:r>
    </w:p>
    <w:p w14:paraId="3ADF8BC5" w14:textId="66E82F66" w:rsidR="002F0D98" w:rsidRPr="002F0D98" w:rsidRDefault="00395EA9" w:rsidP="002F0D98">
      <w:r>
        <w:t>Ravasio</w:t>
      </w:r>
    </w:p>
    <w:p w14:paraId="31FFDD2D" w14:textId="755435D2" w:rsidR="001C32DE" w:rsidRPr="002F0D98" w:rsidRDefault="001C32DE" w:rsidP="002F0D98"/>
    <w:sectPr w:rsidR="001C32DE" w:rsidRPr="002F0D98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FD350" w14:textId="77777777" w:rsidR="009B7A90" w:rsidRDefault="009B7A90" w:rsidP="00286586">
      <w:r>
        <w:separator/>
      </w:r>
    </w:p>
  </w:endnote>
  <w:endnote w:type="continuationSeparator" w:id="0">
    <w:p w14:paraId="3BE1A9FA" w14:textId="77777777" w:rsidR="009B7A90" w:rsidRDefault="009B7A90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DC6C" w14:textId="77777777" w:rsidR="009B7A90" w:rsidRDefault="009B7A90" w:rsidP="00286586">
      <w:r>
        <w:separator/>
      </w:r>
    </w:p>
  </w:footnote>
  <w:footnote w:type="continuationSeparator" w:id="0">
    <w:p w14:paraId="7BD1B1C7" w14:textId="77777777" w:rsidR="009B7A90" w:rsidRDefault="009B7A90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A49CC"/>
    <w:multiLevelType w:val="hybridMultilevel"/>
    <w:tmpl w:val="A4CE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C5CEC"/>
    <w:multiLevelType w:val="hybridMultilevel"/>
    <w:tmpl w:val="98381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C071C"/>
    <w:multiLevelType w:val="hybridMultilevel"/>
    <w:tmpl w:val="DCBCA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A37C7"/>
    <w:multiLevelType w:val="hybridMultilevel"/>
    <w:tmpl w:val="0620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116144287">
    <w:abstractNumId w:val="3"/>
  </w:num>
  <w:num w:numId="2" w16cid:durableId="2077585255">
    <w:abstractNumId w:val="10"/>
  </w:num>
  <w:num w:numId="3" w16cid:durableId="223108659">
    <w:abstractNumId w:val="12"/>
  </w:num>
  <w:num w:numId="4" w16cid:durableId="1128550992">
    <w:abstractNumId w:val="7"/>
  </w:num>
  <w:num w:numId="5" w16cid:durableId="1817725862">
    <w:abstractNumId w:val="8"/>
  </w:num>
  <w:num w:numId="6" w16cid:durableId="1485508189">
    <w:abstractNumId w:val="0"/>
  </w:num>
  <w:num w:numId="7" w16cid:durableId="1310674621">
    <w:abstractNumId w:val="17"/>
  </w:num>
  <w:num w:numId="8" w16cid:durableId="2014600481">
    <w:abstractNumId w:val="11"/>
  </w:num>
  <w:num w:numId="9" w16cid:durableId="1287850038">
    <w:abstractNumId w:val="4"/>
  </w:num>
  <w:num w:numId="10" w16cid:durableId="723337669">
    <w:abstractNumId w:val="18"/>
  </w:num>
  <w:num w:numId="11" w16cid:durableId="751899218">
    <w:abstractNumId w:val="2"/>
  </w:num>
  <w:num w:numId="12" w16cid:durableId="1939093198">
    <w:abstractNumId w:val="24"/>
  </w:num>
  <w:num w:numId="13" w16cid:durableId="1251817126">
    <w:abstractNumId w:val="13"/>
  </w:num>
  <w:num w:numId="14" w16cid:durableId="1813714192">
    <w:abstractNumId w:val="20"/>
  </w:num>
  <w:num w:numId="15" w16cid:durableId="610237724">
    <w:abstractNumId w:val="5"/>
  </w:num>
  <w:num w:numId="16" w16cid:durableId="379480088">
    <w:abstractNumId w:val="25"/>
  </w:num>
  <w:num w:numId="17" w16cid:durableId="922908026">
    <w:abstractNumId w:val="23"/>
  </w:num>
  <w:num w:numId="18" w16cid:durableId="1462189092">
    <w:abstractNumId w:val="22"/>
  </w:num>
  <w:num w:numId="19" w16cid:durableId="132404698">
    <w:abstractNumId w:val="6"/>
  </w:num>
  <w:num w:numId="20" w16cid:durableId="452023935">
    <w:abstractNumId w:val="19"/>
  </w:num>
  <w:num w:numId="21" w16cid:durableId="540635629">
    <w:abstractNumId w:val="21"/>
  </w:num>
  <w:num w:numId="22" w16cid:durableId="1042024904">
    <w:abstractNumId w:val="9"/>
  </w:num>
  <w:num w:numId="23" w16cid:durableId="138310144">
    <w:abstractNumId w:val="14"/>
  </w:num>
  <w:num w:numId="24" w16cid:durableId="932514187">
    <w:abstractNumId w:val="15"/>
  </w:num>
  <w:num w:numId="25" w16cid:durableId="278725091">
    <w:abstractNumId w:val="1"/>
  </w:num>
  <w:num w:numId="26" w16cid:durableId="139614411">
    <w:abstractNumId w:val="16"/>
  </w:num>
  <w:num w:numId="27" w16cid:durableId="1378048122">
    <w:abstractNumId w:val="14"/>
  </w:num>
  <w:num w:numId="28" w16cid:durableId="84033040">
    <w:abstractNumId w:val="15"/>
  </w:num>
  <w:num w:numId="29" w16cid:durableId="1136488193">
    <w:abstractNumId w:val="1"/>
  </w:num>
  <w:num w:numId="30" w16cid:durableId="9470086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72744"/>
    <w:rsid w:val="00181565"/>
    <w:rsid w:val="00185BC5"/>
    <w:rsid w:val="00185D90"/>
    <w:rsid w:val="001C32DE"/>
    <w:rsid w:val="001F3D61"/>
    <w:rsid w:val="00283E08"/>
    <w:rsid w:val="00286586"/>
    <w:rsid w:val="00296FF3"/>
    <w:rsid w:val="002F0D98"/>
    <w:rsid w:val="0035344C"/>
    <w:rsid w:val="00395EA9"/>
    <w:rsid w:val="00415B8E"/>
    <w:rsid w:val="00464EE0"/>
    <w:rsid w:val="004A39D4"/>
    <w:rsid w:val="00511658"/>
    <w:rsid w:val="00591F76"/>
    <w:rsid w:val="005D6E53"/>
    <w:rsid w:val="005E4B99"/>
    <w:rsid w:val="0061762E"/>
    <w:rsid w:val="00686F17"/>
    <w:rsid w:val="006D75D2"/>
    <w:rsid w:val="008309BA"/>
    <w:rsid w:val="00835F01"/>
    <w:rsid w:val="00866BD4"/>
    <w:rsid w:val="009B08B0"/>
    <w:rsid w:val="009B446D"/>
    <w:rsid w:val="009B7A90"/>
    <w:rsid w:val="009F0AD6"/>
    <w:rsid w:val="00A10943"/>
    <w:rsid w:val="00A87D14"/>
    <w:rsid w:val="00B008F3"/>
    <w:rsid w:val="00B17462"/>
    <w:rsid w:val="00B72602"/>
    <w:rsid w:val="00B7350B"/>
    <w:rsid w:val="00B87A9B"/>
    <w:rsid w:val="00BC3CC4"/>
    <w:rsid w:val="00BF080F"/>
    <w:rsid w:val="00C1461B"/>
    <w:rsid w:val="00C20A39"/>
    <w:rsid w:val="00C618BC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86A76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86A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5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2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Aurora</cp:lastModifiedBy>
  <cp:revision>4</cp:revision>
  <cp:lastPrinted>2023-05-11T05:20:00Z</cp:lastPrinted>
  <dcterms:created xsi:type="dcterms:W3CDTF">2025-06-06T15:48:00Z</dcterms:created>
  <dcterms:modified xsi:type="dcterms:W3CDTF">2025-06-06T15:49:00Z</dcterms:modified>
</cp:coreProperties>
</file>