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8866E8" w14:textId="77777777" w:rsidR="00D1625B" w:rsidRDefault="00D1625B" w:rsidP="00591F76">
      <w:pPr>
        <w:jc w:val="center"/>
      </w:pPr>
    </w:p>
    <w:p w14:paraId="25E0BE08" w14:textId="51B3FF55" w:rsidR="00D1625B" w:rsidRPr="00591F76" w:rsidRDefault="00D1625B" w:rsidP="00591F76">
      <w:pPr>
        <w:jc w:val="center"/>
        <w:rPr>
          <w:b/>
        </w:rPr>
      </w:pPr>
      <w:r w:rsidRPr="00591F76">
        <w:rPr>
          <w:b/>
        </w:rPr>
        <w:t>DOCENTE</w:t>
      </w:r>
      <w:r w:rsidR="008243DA">
        <w:rPr>
          <w:b/>
        </w:rPr>
        <w:t xml:space="preserve"> PIDATELLA </w:t>
      </w:r>
      <w:proofErr w:type="gramStart"/>
      <w:r w:rsidR="008243DA">
        <w:rPr>
          <w:b/>
        </w:rPr>
        <w:t xml:space="preserve">LAURA </w:t>
      </w:r>
      <w:r w:rsidRPr="00591F76">
        <w:rPr>
          <w:b/>
        </w:rPr>
        <w:t xml:space="preserve"> </w:t>
      </w:r>
      <w:r w:rsidRPr="00591F76">
        <w:rPr>
          <w:b/>
        </w:rPr>
        <w:tab/>
      </w:r>
      <w:proofErr w:type="gramEnd"/>
      <w:r w:rsidR="00686F17" w:rsidRPr="00591F76">
        <w:rPr>
          <w:b/>
        </w:rPr>
        <w:t>DISCIPLINA</w:t>
      </w:r>
      <w:r w:rsidRPr="00591F76">
        <w:rPr>
          <w:b/>
        </w:rPr>
        <w:t xml:space="preserve"> </w:t>
      </w:r>
      <w:r w:rsidR="008243DA">
        <w:rPr>
          <w:b/>
        </w:rPr>
        <w:t xml:space="preserve">INGLESE </w:t>
      </w:r>
      <w:r w:rsidRPr="00591F76">
        <w:rPr>
          <w:b/>
        </w:rPr>
        <w:tab/>
      </w:r>
      <w:r w:rsidR="00511658" w:rsidRPr="00591F76">
        <w:rPr>
          <w:b/>
        </w:rPr>
        <w:tab/>
      </w:r>
      <w:r w:rsidRPr="00591F76">
        <w:rPr>
          <w:b/>
        </w:rPr>
        <w:t>CLASSE</w:t>
      </w:r>
      <w:r w:rsidR="008243DA">
        <w:rPr>
          <w:b/>
        </w:rPr>
        <w:t xml:space="preserve"> </w:t>
      </w:r>
      <w:r w:rsidR="00E144DA">
        <w:rPr>
          <w:b/>
        </w:rPr>
        <w:t>2</w:t>
      </w:r>
      <w:r w:rsidR="008243DA">
        <w:rPr>
          <w:b/>
        </w:rPr>
        <w:t xml:space="preserve">C </w:t>
      </w:r>
    </w:p>
    <w:p w14:paraId="39E6F406" w14:textId="77777777" w:rsidR="00D1625B" w:rsidRPr="00591F76" w:rsidRDefault="00D1625B" w:rsidP="00591F76">
      <w:pPr>
        <w:jc w:val="center"/>
      </w:pPr>
    </w:p>
    <w:p w14:paraId="6C2C7014" w14:textId="77777777" w:rsidR="00D1625B" w:rsidRPr="00591F76" w:rsidRDefault="00D1625B" w:rsidP="00591F76">
      <w:pPr>
        <w:jc w:val="center"/>
        <w:rPr>
          <w:b/>
          <w:u w:val="single"/>
        </w:rPr>
      </w:pPr>
      <w:r w:rsidRPr="00591F76">
        <w:rPr>
          <w:b/>
          <w:u w:val="single"/>
        </w:rPr>
        <w:t>PROGRAMMA ED ARGOMENTI TRATTATI</w:t>
      </w:r>
    </w:p>
    <w:p w14:paraId="795F4C7B" w14:textId="77777777" w:rsidR="00E144DA" w:rsidRPr="00E144DA" w:rsidRDefault="00E144DA" w:rsidP="00E144DA">
      <w:r w:rsidRPr="00E144DA">
        <w:t>Grammatica:</w:t>
      </w:r>
    </w:p>
    <w:p w14:paraId="58060497" w14:textId="77777777" w:rsidR="00E144DA" w:rsidRPr="00E144DA" w:rsidRDefault="00E144DA" w:rsidP="00E144DA">
      <w:r w:rsidRPr="00E144DA">
        <w:t xml:space="preserve">o </w:t>
      </w:r>
      <w:proofErr w:type="spellStart"/>
      <w:r w:rsidRPr="00E144DA">
        <w:t>Past</w:t>
      </w:r>
      <w:proofErr w:type="spellEnd"/>
      <w:r w:rsidRPr="00E144DA">
        <w:t xml:space="preserve"> Simple: consolidamento e regole di pronuncia</w:t>
      </w:r>
    </w:p>
    <w:p w14:paraId="79EB0312" w14:textId="77777777" w:rsidR="00E144DA" w:rsidRPr="00E144DA" w:rsidRDefault="00E144DA" w:rsidP="00E144DA">
      <w:r w:rsidRPr="00E144DA">
        <w:t xml:space="preserve">o Comparative and superlative </w:t>
      </w:r>
      <w:proofErr w:type="spellStart"/>
      <w:r w:rsidRPr="00E144DA">
        <w:t>adjectives</w:t>
      </w:r>
      <w:proofErr w:type="spellEnd"/>
    </w:p>
    <w:p w14:paraId="47E1D129" w14:textId="77777777" w:rsidR="00E144DA" w:rsidRPr="00E144DA" w:rsidRDefault="00E144DA" w:rsidP="00E144DA">
      <w:r w:rsidRPr="00E144DA">
        <w:t xml:space="preserve">o Too, </w:t>
      </w:r>
      <w:proofErr w:type="spellStart"/>
      <w:r w:rsidRPr="00E144DA">
        <w:t>enough</w:t>
      </w:r>
      <w:proofErr w:type="spellEnd"/>
      <w:r w:rsidRPr="00E144DA">
        <w:t xml:space="preserve">, </w:t>
      </w:r>
      <w:proofErr w:type="spellStart"/>
      <w:r w:rsidRPr="00E144DA">
        <w:t>not</w:t>
      </w:r>
      <w:proofErr w:type="spellEnd"/>
      <w:r w:rsidRPr="00E144DA">
        <w:t xml:space="preserve"> </w:t>
      </w:r>
      <w:proofErr w:type="spellStart"/>
      <w:r w:rsidRPr="00E144DA">
        <w:t>enough</w:t>
      </w:r>
      <w:proofErr w:type="spellEnd"/>
      <w:r w:rsidRPr="00E144DA">
        <w:t>.</w:t>
      </w:r>
    </w:p>
    <w:p w14:paraId="3D21E30B" w14:textId="77777777" w:rsidR="00E144DA" w:rsidRPr="00E144DA" w:rsidRDefault="00E144DA" w:rsidP="00E144DA">
      <w:r w:rsidRPr="00E144DA">
        <w:t xml:space="preserve">o MODAL VERBS: panoramica di tutti i modali - must, </w:t>
      </w:r>
      <w:proofErr w:type="spellStart"/>
      <w:r w:rsidRPr="00E144DA">
        <w:t>have</w:t>
      </w:r>
      <w:proofErr w:type="spellEnd"/>
      <w:r w:rsidRPr="00E144DA">
        <w:t xml:space="preserve"> to, </w:t>
      </w:r>
      <w:proofErr w:type="spellStart"/>
      <w:r w:rsidRPr="00E144DA">
        <w:t>should</w:t>
      </w:r>
      <w:proofErr w:type="spellEnd"/>
      <w:r w:rsidRPr="00E144DA">
        <w:t xml:space="preserve">, </w:t>
      </w:r>
      <w:proofErr w:type="spellStart"/>
      <w:r w:rsidRPr="00E144DA">
        <w:t>ought</w:t>
      </w:r>
      <w:proofErr w:type="spellEnd"/>
      <w:r w:rsidRPr="00E144DA">
        <w:t xml:space="preserve"> to: strutture</w:t>
      </w:r>
    </w:p>
    <w:p w14:paraId="580FEBF8" w14:textId="77777777" w:rsidR="00E144DA" w:rsidRPr="00E144DA" w:rsidRDefault="00E144DA" w:rsidP="00E144DA">
      <w:r w:rsidRPr="00E144DA">
        <w:t>e usi</w:t>
      </w:r>
    </w:p>
    <w:p w14:paraId="75DC742A" w14:textId="77777777" w:rsidR="00E144DA" w:rsidRPr="00E144DA" w:rsidRDefault="00E144DA" w:rsidP="00E144DA">
      <w:r w:rsidRPr="00E144DA">
        <w:t xml:space="preserve">o FUTURE: Simple Future: struttura e usi, be </w:t>
      </w:r>
      <w:proofErr w:type="spellStart"/>
      <w:r w:rsidRPr="00E144DA">
        <w:t>going</w:t>
      </w:r>
      <w:proofErr w:type="spellEnd"/>
      <w:r w:rsidRPr="00E144DA">
        <w:t xml:space="preserve"> to + base </w:t>
      </w:r>
      <w:proofErr w:type="spellStart"/>
      <w:r w:rsidRPr="00E144DA">
        <w:t>form</w:t>
      </w:r>
      <w:proofErr w:type="spellEnd"/>
      <w:r w:rsidRPr="00E144DA">
        <w:t xml:space="preserve">: struttura e usi, </w:t>
      </w:r>
      <w:proofErr w:type="spellStart"/>
      <w:r w:rsidRPr="00E144DA">
        <w:t>Present</w:t>
      </w:r>
      <w:proofErr w:type="spellEnd"/>
    </w:p>
    <w:p w14:paraId="25615EC1" w14:textId="77777777" w:rsidR="00E144DA" w:rsidRPr="00E144DA" w:rsidRDefault="00E144DA" w:rsidP="00E144DA">
      <w:r w:rsidRPr="00E144DA">
        <w:t xml:space="preserve">Simple e </w:t>
      </w:r>
      <w:proofErr w:type="spellStart"/>
      <w:r w:rsidRPr="00E144DA">
        <w:t>Present</w:t>
      </w:r>
      <w:proofErr w:type="spellEnd"/>
      <w:r w:rsidRPr="00E144DA">
        <w:t xml:space="preserve"> </w:t>
      </w:r>
      <w:proofErr w:type="spellStart"/>
      <w:r w:rsidRPr="00E144DA">
        <w:t>Continuous</w:t>
      </w:r>
      <w:proofErr w:type="spellEnd"/>
      <w:r w:rsidRPr="00E144DA">
        <w:t xml:space="preserve"> per tradurre azioni future.</w:t>
      </w:r>
    </w:p>
    <w:p w14:paraId="237CD061" w14:textId="77777777" w:rsidR="00E144DA" w:rsidRPr="00E144DA" w:rsidRDefault="00E144DA" w:rsidP="00E144DA">
      <w:r w:rsidRPr="00E144DA">
        <w:t xml:space="preserve">o IF-CLAUSES: Zero </w:t>
      </w:r>
      <w:proofErr w:type="spellStart"/>
      <w:r w:rsidRPr="00E144DA">
        <w:t>conditional</w:t>
      </w:r>
      <w:proofErr w:type="spellEnd"/>
      <w:r w:rsidRPr="00E144DA">
        <w:t xml:space="preserve">: struttura e usi - First </w:t>
      </w:r>
      <w:proofErr w:type="spellStart"/>
      <w:r w:rsidRPr="00E144DA">
        <w:t>conditional</w:t>
      </w:r>
      <w:proofErr w:type="spellEnd"/>
      <w:r w:rsidRPr="00E144DA">
        <w:t xml:space="preserve">: struttura e usi - </w:t>
      </w:r>
      <w:proofErr w:type="spellStart"/>
      <w:r w:rsidRPr="00E144DA">
        <w:t>Unless</w:t>
      </w:r>
      <w:proofErr w:type="spellEnd"/>
    </w:p>
    <w:p w14:paraId="0652F0E9" w14:textId="77777777" w:rsidR="00E144DA" w:rsidRPr="00E144DA" w:rsidRDefault="00E144DA" w:rsidP="00E144DA">
      <w:r w:rsidRPr="00E144DA">
        <w:t xml:space="preserve">+ </w:t>
      </w:r>
      <w:proofErr w:type="spellStart"/>
      <w:r w:rsidRPr="00E144DA">
        <w:t>if-clause</w:t>
      </w:r>
      <w:proofErr w:type="spellEnd"/>
    </w:p>
    <w:p w14:paraId="36F0BBB0" w14:textId="77777777" w:rsidR="00E144DA" w:rsidRPr="00E144DA" w:rsidRDefault="00E144DA" w:rsidP="00E144DA">
      <w:r w:rsidRPr="00E144DA">
        <w:t xml:space="preserve">o </w:t>
      </w:r>
      <w:proofErr w:type="spellStart"/>
      <w:r w:rsidRPr="00E144DA">
        <w:t>One</w:t>
      </w:r>
      <w:proofErr w:type="spellEnd"/>
      <w:r w:rsidRPr="00E144DA">
        <w:t>/</w:t>
      </w:r>
      <w:proofErr w:type="spellStart"/>
      <w:r w:rsidRPr="00E144DA">
        <w:t>ones</w:t>
      </w:r>
      <w:proofErr w:type="spellEnd"/>
      <w:r w:rsidRPr="00E144DA">
        <w:t xml:space="preserve"> + </w:t>
      </w:r>
      <w:proofErr w:type="spellStart"/>
      <w:r w:rsidRPr="00E144DA">
        <w:t>adjectives</w:t>
      </w:r>
      <w:proofErr w:type="spellEnd"/>
    </w:p>
    <w:p w14:paraId="4C5D2CBF" w14:textId="77777777" w:rsidR="00E144DA" w:rsidRPr="00E144DA" w:rsidRDefault="00E144DA" w:rsidP="00E144DA">
      <w:r w:rsidRPr="00E144DA">
        <w:t xml:space="preserve">o PRESENT PERFECT: </w:t>
      </w:r>
      <w:proofErr w:type="spellStart"/>
      <w:r w:rsidRPr="00E144DA">
        <w:t>Present</w:t>
      </w:r>
      <w:proofErr w:type="spellEnd"/>
      <w:r w:rsidRPr="00E144DA">
        <w:t xml:space="preserve"> Perfect Simple: struttura e usi – </w:t>
      </w:r>
      <w:proofErr w:type="spellStart"/>
      <w:r w:rsidRPr="00E144DA">
        <w:t>Past</w:t>
      </w:r>
      <w:proofErr w:type="spellEnd"/>
      <w:r w:rsidRPr="00E144DA">
        <w:t xml:space="preserve"> </w:t>
      </w:r>
      <w:proofErr w:type="spellStart"/>
      <w:r w:rsidRPr="00E144DA">
        <w:t>Participle</w:t>
      </w:r>
      <w:proofErr w:type="spellEnd"/>
      <w:r w:rsidRPr="00E144DA">
        <w:t>: regular and</w:t>
      </w:r>
    </w:p>
    <w:p w14:paraId="2D8A851D" w14:textId="77777777" w:rsidR="00E144DA" w:rsidRPr="00E144DA" w:rsidRDefault="00E144DA" w:rsidP="00E144DA">
      <w:proofErr w:type="spellStart"/>
      <w:r w:rsidRPr="00E144DA">
        <w:t>irregular</w:t>
      </w:r>
      <w:proofErr w:type="spellEnd"/>
      <w:r w:rsidRPr="00E144DA">
        <w:t xml:space="preserve"> </w:t>
      </w:r>
      <w:proofErr w:type="spellStart"/>
      <w:r w:rsidRPr="00E144DA">
        <w:t>verbs</w:t>
      </w:r>
      <w:proofErr w:type="spellEnd"/>
      <w:r w:rsidRPr="00E144DA">
        <w:t xml:space="preserve"> - </w:t>
      </w:r>
      <w:proofErr w:type="spellStart"/>
      <w:r w:rsidRPr="00E144DA">
        <w:t>Present</w:t>
      </w:r>
      <w:proofErr w:type="spellEnd"/>
      <w:r w:rsidRPr="00E144DA">
        <w:t xml:space="preserve"> Perfect vs. </w:t>
      </w:r>
      <w:proofErr w:type="spellStart"/>
      <w:r w:rsidRPr="00E144DA">
        <w:t>Past</w:t>
      </w:r>
      <w:proofErr w:type="spellEnd"/>
      <w:r w:rsidRPr="00E144DA">
        <w:t xml:space="preserve"> Simple</w:t>
      </w:r>
    </w:p>
    <w:p w14:paraId="36216853" w14:textId="77777777" w:rsidR="00E144DA" w:rsidRPr="00E144DA" w:rsidRDefault="00E144DA" w:rsidP="00E144DA">
      <w:r w:rsidRPr="00E144DA">
        <w:t xml:space="preserve">o </w:t>
      </w:r>
      <w:proofErr w:type="spellStart"/>
      <w:r w:rsidRPr="00E144DA">
        <w:t>Used</w:t>
      </w:r>
      <w:proofErr w:type="spellEnd"/>
      <w:r w:rsidRPr="00E144DA">
        <w:t xml:space="preserve"> to + base </w:t>
      </w:r>
      <w:proofErr w:type="spellStart"/>
      <w:r w:rsidRPr="00E144DA">
        <w:t>form</w:t>
      </w:r>
      <w:proofErr w:type="spellEnd"/>
      <w:r w:rsidRPr="00E144DA">
        <w:t>, be/</w:t>
      </w:r>
      <w:proofErr w:type="spellStart"/>
      <w:r w:rsidRPr="00E144DA">
        <w:t>get</w:t>
      </w:r>
      <w:proofErr w:type="spellEnd"/>
      <w:r w:rsidRPr="00E144DA">
        <w:t xml:space="preserve"> </w:t>
      </w:r>
      <w:proofErr w:type="spellStart"/>
      <w:r w:rsidRPr="00E144DA">
        <w:t>used</w:t>
      </w:r>
      <w:proofErr w:type="spellEnd"/>
      <w:r w:rsidRPr="00E144DA">
        <w:t xml:space="preserve"> to + -</w:t>
      </w:r>
      <w:proofErr w:type="spellStart"/>
      <w:r w:rsidRPr="00E144DA">
        <w:t>ing</w:t>
      </w:r>
      <w:proofErr w:type="spellEnd"/>
      <w:r w:rsidRPr="00E144DA">
        <w:t xml:space="preserve"> </w:t>
      </w:r>
      <w:proofErr w:type="spellStart"/>
      <w:r w:rsidRPr="00E144DA">
        <w:t>form</w:t>
      </w:r>
      <w:proofErr w:type="spellEnd"/>
    </w:p>
    <w:p w14:paraId="3AAC1A3C" w14:textId="77777777" w:rsidR="00E144DA" w:rsidRPr="00E144DA" w:rsidRDefault="00E144DA" w:rsidP="00E144DA">
      <w:r w:rsidRPr="00E144DA">
        <w:t xml:space="preserve">Reading, </w:t>
      </w:r>
      <w:proofErr w:type="spellStart"/>
      <w:r w:rsidRPr="00E144DA">
        <w:t>vocabulary</w:t>
      </w:r>
      <w:proofErr w:type="spellEnd"/>
      <w:r w:rsidRPr="00E144DA">
        <w:t xml:space="preserve"> e use of English:</w:t>
      </w:r>
    </w:p>
    <w:p w14:paraId="777740B7" w14:textId="77777777" w:rsidR="00E144DA" w:rsidRPr="00E144DA" w:rsidRDefault="00E144DA" w:rsidP="00E144DA">
      <w:r w:rsidRPr="00E144DA">
        <w:t xml:space="preserve">o </w:t>
      </w:r>
      <w:proofErr w:type="spellStart"/>
      <w:r w:rsidRPr="00E144DA">
        <w:t>Vocabulary</w:t>
      </w:r>
      <w:proofErr w:type="spellEnd"/>
      <w:r w:rsidRPr="00E144DA">
        <w:t xml:space="preserve">: film: </w:t>
      </w:r>
      <w:proofErr w:type="spellStart"/>
      <w:r w:rsidRPr="00E144DA">
        <w:t>genres</w:t>
      </w:r>
      <w:proofErr w:type="spellEnd"/>
      <w:r w:rsidRPr="00E144DA">
        <w:t xml:space="preserve"> and </w:t>
      </w:r>
      <w:proofErr w:type="spellStart"/>
      <w:r w:rsidRPr="00E144DA">
        <w:t>adjectives</w:t>
      </w:r>
      <w:proofErr w:type="spellEnd"/>
      <w:r w:rsidRPr="00E144DA">
        <w:t xml:space="preserve">, </w:t>
      </w:r>
      <w:proofErr w:type="spellStart"/>
      <w:r w:rsidRPr="00E144DA">
        <w:t>making</w:t>
      </w:r>
      <w:proofErr w:type="spellEnd"/>
      <w:r w:rsidRPr="00E144DA">
        <w:t xml:space="preserve"> </w:t>
      </w:r>
      <w:proofErr w:type="spellStart"/>
      <w:r w:rsidRPr="00E144DA">
        <w:t>arrangements</w:t>
      </w:r>
      <w:proofErr w:type="spellEnd"/>
      <w:r w:rsidRPr="00E144DA">
        <w:t xml:space="preserve">, </w:t>
      </w:r>
      <w:proofErr w:type="spellStart"/>
      <w:r w:rsidRPr="00E144DA">
        <w:t>clothing</w:t>
      </w:r>
      <w:proofErr w:type="spellEnd"/>
      <w:r w:rsidRPr="00E144DA">
        <w:t xml:space="preserve">, </w:t>
      </w:r>
      <w:proofErr w:type="spellStart"/>
      <w:r w:rsidRPr="00E144DA">
        <w:t>landscapes</w:t>
      </w:r>
      <w:proofErr w:type="spellEnd"/>
      <w:r w:rsidRPr="00E144DA">
        <w:t>, wild</w:t>
      </w:r>
    </w:p>
    <w:p w14:paraId="6B234D5D" w14:textId="6F99D092" w:rsidR="008243DA" w:rsidRDefault="00E144DA" w:rsidP="00591F76">
      <w:proofErr w:type="spellStart"/>
      <w:r w:rsidRPr="00E144DA">
        <w:t>animals</w:t>
      </w:r>
      <w:proofErr w:type="spellEnd"/>
      <w:r w:rsidRPr="00E144DA">
        <w:t xml:space="preserve">, </w:t>
      </w:r>
      <w:proofErr w:type="spellStart"/>
      <w:r w:rsidRPr="00E144DA">
        <w:t>weather</w:t>
      </w:r>
      <w:proofErr w:type="spellEnd"/>
      <w:r w:rsidRPr="00E144DA">
        <w:t xml:space="preserve">, </w:t>
      </w:r>
      <w:proofErr w:type="spellStart"/>
      <w:r w:rsidRPr="00E144DA">
        <w:t>pollution</w:t>
      </w:r>
      <w:proofErr w:type="spellEnd"/>
      <w:r w:rsidRPr="00E144DA">
        <w:t xml:space="preserve">, </w:t>
      </w:r>
      <w:proofErr w:type="spellStart"/>
      <w:r w:rsidRPr="00E144DA">
        <w:t>environmental</w:t>
      </w:r>
      <w:proofErr w:type="spellEnd"/>
      <w:r w:rsidRPr="00E144DA">
        <w:t xml:space="preserve"> </w:t>
      </w:r>
      <w:proofErr w:type="spellStart"/>
      <w:r w:rsidRPr="00E144DA">
        <w:t>issues</w:t>
      </w:r>
      <w:proofErr w:type="spellEnd"/>
      <w:r w:rsidRPr="00E144DA">
        <w:cr/>
      </w:r>
    </w:p>
    <w:p w14:paraId="7AE36074" w14:textId="605613C5" w:rsidR="00E144DA" w:rsidRDefault="00E144DA" w:rsidP="00591F76">
      <w:r>
        <w:t xml:space="preserve">Reading from In time </w:t>
      </w:r>
      <w:proofErr w:type="gramStart"/>
      <w:r>
        <w:t>book :</w:t>
      </w:r>
      <w:proofErr w:type="gramEnd"/>
      <w:r>
        <w:t xml:space="preserve"> fast fashion; </w:t>
      </w:r>
      <w:proofErr w:type="spellStart"/>
      <w:r>
        <w:t>Chrisopher</w:t>
      </w:r>
      <w:proofErr w:type="spellEnd"/>
      <w:r>
        <w:t xml:space="preserve"> Nolan; </w:t>
      </w:r>
      <w:proofErr w:type="spellStart"/>
      <w:r>
        <w:t>Extras</w:t>
      </w:r>
      <w:proofErr w:type="spellEnd"/>
      <w:r>
        <w:t xml:space="preserve"> and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reading</w:t>
      </w:r>
      <w:proofErr w:type="spellEnd"/>
      <w:r>
        <w:t xml:space="preserve"> of the </w:t>
      </w:r>
      <w:proofErr w:type="spellStart"/>
      <w:r>
        <w:t>unit</w:t>
      </w:r>
      <w:proofErr w:type="spellEnd"/>
      <w:r>
        <w:t xml:space="preserve"> </w:t>
      </w:r>
    </w:p>
    <w:p w14:paraId="61415A09" w14:textId="3DFDC50B" w:rsidR="00E144DA" w:rsidRDefault="00E144DA" w:rsidP="00591F76"/>
    <w:p w14:paraId="4B7D1C73" w14:textId="7A8CFAAC" w:rsidR="00E144DA" w:rsidRPr="00E144DA" w:rsidRDefault="00E144DA" w:rsidP="00591F76">
      <w:r>
        <w:t xml:space="preserve">Educazione civica: </w:t>
      </w:r>
      <w:proofErr w:type="spellStart"/>
      <w:r>
        <w:t>Volontary</w:t>
      </w:r>
      <w:proofErr w:type="spellEnd"/>
      <w:r>
        <w:t xml:space="preserve"> Work –lavoro di gruppo- valutato individualmente </w:t>
      </w:r>
      <w:bookmarkStart w:id="0" w:name="_GoBack"/>
      <w:bookmarkEnd w:id="0"/>
    </w:p>
    <w:p w14:paraId="26C8CCE6" w14:textId="78445B79" w:rsidR="008243DA" w:rsidRDefault="008243DA" w:rsidP="00591F76">
      <w:pPr>
        <w:rPr>
          <w:u w:val="single"/>
        </w:rPr>
      </w:pPr>
    </w:p>
    <w:p w14:paraId="1D8A5E46" w14:textId="77777777" w:rsidR="00511658" w:rsidRPr="00591F76" w:rsidRDefault="00511658" w:rsidP="00591F76"/>
    <w:p w14:paraId="007545A4" w14:textId="08B360C7" w:rsidR="008243DA" w:rsidRDefault="008243DA" w:rsidP="00591F76">
      <w:r>
        <w:t>Bergamo,</w:t>
      </w:r>
      <w:r w:rsidR="007D1400">
        <w:t xml:space="preserve"> 3 </w:t>
      </w:r>
      <w:proofErr w:type="gramStart"/>
      <w:r w:rsidR="007D1400">
        <w:t>Giugno</w:t>
      </w:r>
      <w:proofErr w:type="gramEnd"/>
      <w:r w:rsidR="007D1400">
        <w:t xml:space="preserve"> 2025 </w:t>
      </w:r>
    </w:p>
    <w:p w14:paraId="79286583" w14:textId="075434DC" w:rsidR="008243DA" w:rsidRDefault="008243DA" w:rsidP="00591F76"/>
    <w:p w14:paraId="447C8150" w14:textId="14B98848" w:rsidR="008243DA" w:rsidRDefault="008243DA" w:rsidP="00591F76"/>
    <w:p w14:paraId="2CADEAA7" w14:textId="1862A07C" w:rsidR="008243DA" w:rsidRDefault="007D1400" w:rsidP="00591F76">
      <w:r>
        <w:t xml:space="preserve">La docente </w:t>
      </w:r>
    </w:p>
    <w:p w14:paraId="7C55094C" w14:textId="618D2A01" w:rsidR="008243DA" w:rsidRPr="00591F76" w:rsidRDefault="008243DA" w:rsidP="00591F76">
      <w:r>
        <w:t xml:space="preserve">Pidatella Laura </w:t>
      </w:r>
    </w:p>
    <w:p w14:paraId="563107AA" w14:textId="77777777" w:rsidR="001C32DE" w:rsidRPr="00591F76" w:rsidRDefault="001C32DE" w:rsidP="00591F76"/>
    <w:p w14:paraId="31FFDD2D" w14:textId="0612F33C" w:rsidR="001C32DE" w:rsidRPr="00591F76" w:rsidRDefault="001C32DE" w:rsidP="00591F76"/>
    <w:sectPr w:rsidR="001C32DE" w:rsidRPr="00591F76" w:rsidSect="00A10943">
      <w:headerReference w:type="default" r:id="rId7"/>
      <w:footerReference w:type="even" r:id="rId8"/>
      <w:footerReference w:type="default" r:id="rId9"/>
      <w:pgSz w:w="11906" w:h="16838"/>
      <w:pgMar w:top="794" w:right="1134" w:bottom="794" w:left="1134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8DC78B" w14:textId="77777777" w:rsidR="00A34CEC" w:rsidRDefault="00A34CEC" w:rsidP="00286586">
      <w:r>
        <w:separator/>
      </w:r>
    </w:p>
  </w:endnote>
  <w:endnote w:type="continuationSeparator" w:id="0">
    <w:p w14:paraId="48773DA1" w14:textId="77777777" w:rsidR="00A34CEC" w:rsidRDefault="00A34CEC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3FABE" w14:textId="77777777" w:rsidR="00D1625B" w:rsidRDefault="00D1625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DB7398C" w14:textId="77777777"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A7B117" w14:textId="3D0836B6" w:rsidR="00A10943" w:rsidRDefault="00A10943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E144DA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E144DA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5249BE" w14:textId="77777777" w:rsidR="00A34CEC" w:rsidRDefault="00A34CEC" w:rsidP="00286586">
      <w:r>
        <w:separator/>
      </w:r>
    </w:p>
  </w:footnote>
  <w:footnote w:type="continuationSeparator" w:id="0">
    <w:p w14:paraId="5438844A" w14:textId="77777777" w:rsidR="00A34CEC" w:rsidRDefault="00A34CEC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8"/>
    </w:tblGrid>
    <w:tr w:rsidR="004A39D4" w:rsidRPr="00045915" w14:paraId="67340461" w14:textId="77777777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F3BB059" w14:textId="4FA96577" w:rsidR="004A39D4" w:rsidRPr="00045915" w:rsidRDefault="005E4B99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F125B27" wp14:editId="251271ED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1E3F9F71" wp14:editId="35770200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E93779" w14:textId="4D51E009" w:rsidR="004A39D4" w:rsidRPr="00045915" w:rsidRDefault="00BC3CC4" w:rsidP="00D50A7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</w:t>
          </w:r>
          <w:r w:rsidR="004A39D4" w:rsidRPr="00045915">
            <w:rPr>
              <w:color w:val="000000"/>
              <w:sz w:val="22"/>
              <w:szCs w:val="22"/>
            </w:rPr>
            <w:t>Istruzione</w:t>
          </w:r>
          <w:r>
            <w:rPr>
              <w:color w:val="000000"/>
              <w:sz w:val="22"/>
              <w:szCs w:val="22"/>
            </w:rPr>
            <w:t xml:space="preserve"> e del merito</w:t>
          </w:r>
        </w:p>
        <w:p w14:paraId="11020197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14:paraId="1503AF29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14:paraId="49637F4D" w14:textId="52D5FB41" w:rsidR="004A39D4" w:rsidRPr="00045915" w:rsidRDefault="004A39D4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220213</w:t>
          </w:r>
        </w:p>
        <w:p w14:paraId="09178AC9" w14:textId="77777777" w:rsidR="004A39D4" w:rsidRPr="00045915" w:rsidRDefault="004A39D4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14:paraId="7131F868" w14:textId="77777777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5198E264" w14:textId="77777777" w:rsidR="004A39D4" w:rsidRPr="00E21266" w:rsidRDefault="004A39D4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2513A512" w14:textId="77777777" w:rsidR="00D1625B" w:rsidRPr="004A39D4" w:rsidRDefault="00D1625B" w:rsidP="004A39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14"/>
  </w:num>
  <w:num w:numId="11">
    <w:abstractNumId w:val="1"/>
  </w:num>
  <w:num w:numId="12">
    <w:abstractNumId w:val="20"/>
  </w:num>
  <w:num w:numId="13">
    <w:abstractNumId w:val="12"/>
  </w:num>
  <w:num w:numId="14">
    <w:abstractNumId w:val="16"/>
  </w:num>
  <w:num w:numId="15">
    <w:abstractNumId w:val="4"/>
  </w:num>
  <w:num w:numId="16">
    <w:abstractNumId w:val="21"/>
  </w:num>
  <w:num w:numId="17">
    <w:abstractNumId w:val="19"/>
  </w:num>
  <w:num w:numId="18">
    <w:abstractNumId w:val="18"/>
  </w:num>
  <w:num w:numId="19">
    <w:abstractNumId w:val="5"/>
  </w:num>
  <w:num w:numId="20">
    <w:abstractNumId w:val="15"/>
  </w:num>
  <w:num w:numId="21">
    <w:abstractNumId w:val="17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75D"/>
    <w:rsid w:val="000350C6"/>
    <w:rsid w:val="00041E42"/>
    <w:rsid w:val="000D779E"/>
    <w:rsid w:val="001375F9"/>
    <w:rsid w:val="00181565"/>
    <w:rsid w:val="00185D90"/>
    <w:rsid w:val="001C32DE"/>
    <w:rsid w:val="001F3D61"/>
    <w:rsid w:val="00283E08"/>
    <w:rsid w:val="00286586"/>
    <w:rsid w:val="00296FF3"/>
    <w:rsid w:val="0035344C"/>
    <w:rsid w:val="003726AD"/>
    <w:rsid w:val="00415B8E"/>
    <w:rsid w:val="004A39D4"/>
    <w:rsid w:val="00511658"/>
    <w:rsid w:val="00591F76"/>
    <w:rsid w:val="005E4B99"/>
    <w:rsid w:val="00686F17"/>
    <w:rsid w:val="006D75D2"/>
    <w:rsid w:val="007D1400"/>
    <w:rsid w:val="008243DA"/>
    <w:rsid w:val="008309BA"/>
    <w:rsid w:val="00835F01"/>
    <w:rsid w:val="00866BD4"/>
    <w:rsid w:val="009B08B0"/>
    <w:rsid w:val="009B446D"/>
    <w:rsid w:val="009F0AD6"/>
    <w:rsid w:val="00A10943"/>
    <w:rsid w:val="00A34CEC"/>
    <w:rsid w:val="00A87D14"/>
    <w:rsid w:val="00B72602"/>
    <w:rsid w:val="00B7350B"/>
    <w:rsid w:val="00BC3CC4"/>
    <w:rsid w:val="00BF080F"/>
    <w:rsid w:val="00C1461B"/>
    <w:rsid w:val="00C20A39"/>
    <w:rsid w:val="00CA3E18"/>
    <w:rsid w:val="00D1625B"/>
    <w:rsid w:val="00D201EE"/>
    <w:rsid w:val="00D41468"/>
    <w:rsid w:val="00D50A7C"/>
    <w:rsid w:val="00DD4F29"/>
    <w:rsid w:val="00DE2703"/>
    <w:rsid w:val="00DF675D"/>
    <w:rsid w:val="00E03DB6"/>
    <w:rsid w:val="00E144DA"/>
    <w:rsid w:val="00EA03C0"/>
    <w:rsid w:val="00FF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6A6426E"/>
  <w15:chartTrackingRefBased/>
  <w15:docId w15:val="{0AC24B66-6666-422D-BF72-15A4B4CCB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</Template>
  <TotalTime>0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cp:lastModifiedBy>Laura Pidatella</cp:lastModifiedBy>
  <cp:revision>2</cp:revision>
  <cp:lastPrinted>2023-05-11T05:20:00Z</cp:lastPrinted>
  <dcterms:created xsi:type="dcterms:W3CDTF">2025-06-03T14:35:00Z</dcterms:created>
  <dcterms:modified xsi:type="dcterms:W3CDTF">2025-06-03T14:35:00Z</dcterms:modified>
</cp:coreProperties>
</file>