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56AF1C20" w14:textId="77777777" w:rsidR="00F55F45" w:rsidRDefault="00F55F45" w:rsidP="00F55F45">
      <w:pPr>
        <w:jc w:val="center"/>
      </w:pPr>
    </w:p>
    <w:p w14:paraId="16D6E147" w14:textId="29D39CEE" w:rsidR="00F55F45" w:rsidRPr="00591F76" w:rsidRDefault="00F55F45" w:rsidP="00F55F45">
      <w:pPr>
        <w:jc w:val="center"/>
        <w:rPr>
          <w:b/>
        </w:rPr>
      </w:pPr>
      <w:r w:rsidRPr="00591F76">
        <w:rPr>
          <w:b/>
        </w:rPr>
        <w:t>DOCENTE</w:t>
      </w:r>
      <w:r>
        <w:rPr>
          <w:b/>
        </w:rPr>
        <w:t xml:space="preserve"> Ravasio</w:t>
      </w:r>
      <w:r w:rsidRPr="00591F76">
        <w:rPr>
          <w:b/>
        </w:rPr>
        <w:tab/>
        <w:t xml:space="preserve"> </w:t>
      </w:r>
      <w:r w:rsidRPr="00591F76">
        <w:rPr>
          <w:b/>
        </w:rPr>
        <w:tab/>
        <w:t xml:space="preserve">DISCIPLINA </w:t>
      </w:r>
      <w:r>
        <w:rPr>
          <w:b/>
        </w:rPr>
        <w:t xml:space="preserve">Storia   </w:t>
      </w:r>
      <w:r w:rsidRPr="00591F76">
        <w:rPr>
          <w:b/>
        </w:rPr>
        <w:t>CLASSE</w:t>
      </w:r>
      <w:r>
        <w:rPr>
          <w:b/>
        </w:rPr>
        <w:t xml:space="preserve"> 2</w:t>
      </w:r>
      <w:r>
        <w:rPr>
          <w:b/>
        </w:rPr>
        <w:t>C</w:t>
      </w:r>
    </w:p>
    <w:p w14:paraId="4C8D189D" w14:textId="77777777" w:rsidR="00F55F45" w:rsidRPr="00591F76" w:rsidRDefault="00F55F45" w:rsidP="00F55F45">
      <w:pPr>
        <w:jc w:val="center"/>
      </w:pPr>
    </w:p>
    <w:p w14:paraId="5BF6253C" w14:textId="77777777" w:rsidR="00F55F45" w:rsidRPr="00591F76" w:rsidRDefault="00F55F45" w:rsidP="00F55F45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0CFF65B6" w14:textId="77777777" w:rsidR="00F55F45" w:rsidRDefault="00F55F45" w:rsidP="00F55F45">
      <w:pPr>
        <w:rPr>
          <w:u w:val="single"/>
        </w:rPr>
      </w:pPr>
    </w:p>
    <w:p w14:paraId="3CEDB4B5" w14:textId="77777777" w:rsidR="00F55F45" w:rsidRDefault="00F55F45" w:rsidP="00F55F45">
      <w:pPr>
        <w:rPr>
          <w:u w:val="single"/>
        </w:rPr>
      </w:pPr>
    </w:p>
    <w:p w14:paraId="063A696F" w14:textId="77777777" w:rsidR="00F55F45" w:rsidRDefault="00F55F45" w:rsidP="00F55F45">
      <w:r>
        <w:t xml:space="preserve">Si specifica che per la parte relativa al programma svolto dalla docente che sostituisco riporto solo ciò che è presente a registro e che mi è stato indicato dagli studenti. </w:t>
      </w:r>
    </w:p>
    <w:p w14:paraId="09EB8D76" w14:textId="77777777" w:rsidR="00F55F45" w:rsidRDefault="00F55F45" w:rsidP="00F55F45"/>
    <w:p w14:paraId="2C9E9BF2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Civiltà preromane,</w:t>
      </w:r>
    </w:p>
    <w:p w14:paraId="5BD14F9B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Etruschi;</w:t>
      </w:r>
    </w:p>
    <w:p w14:paraId="07E7CC19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La monarchia a Roma;</w:t>
      </w:r>
    </w:p>
    <w:p w14:paraId="628D85F0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Magistrature romane;</w:t>
      </w:r>
    </w:p>
    <w:p w14:paraId="6A58447E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Guerre di espansione romane (dall’espansione in Italia e le guerre puniche fino alle prime province annesse);</w:t>
      </w:r>
    </w:p>
    <w:p w14:paraId="57487CB9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I conflitti interni (I Gracchi, Silla, Mario);</w:t>
      </w:r>
    </w:p>
    <w:p w14:paraId="12E5B514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Le guerre civili (Pompeo, Cesare, il primo triumvirato, il secondo triumvirato);</w:t>
      </w:r>
    </w:p>
    <w:p w14:paraId="11607B03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Augusto e la nascita del principato;</w:t>
      </w:r>
    </w:p>
    <w:p w14:paraId="3D5BE527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>Gli imperatori del primo secolo (dinastia giulio claudia, Vespasiano, Tito, Domiziano, Nerva);</w:t>
      </w:r>
    </w:p>
    <w:p w14:paraId="0972D274" w14:textId="77777777" w:rsidR="00F55F45" w:rsidRDefault="00F55F45" w:rsidP="00F55F45">
      <w:pPr>
        <w:pStyle w:val="Paragrafoelenco"/>
        <w:numPr>
          <w:ilvl w:val="0"/>
          <w:numId w:val="27"/>
        </w:numPr>
      </w:pPr>
      <w:r>
        <w:t xml:space="preserve">Gli imperatori del secondo secolo (il principato di adozione e gli </w:t>
      </w:r>
      <w:proofErr w:type="spellStart"/>
      <w:r>
        <w:t>antonini</w:t>
      </w:r>
      <w:proofErr w:type="spellEnd"/>
      <w:r>
        <w:t>);</w:t>
      </w:r>
    </w:p>
    <w:p w14:paraId="150051FB" w14:textId="55BF0812" w:rsidR="00F55F45" w:rsidRDefault="00F55F45" w:rsidP="00F55F45">
      <w:pPr>
        <w:pStyle w:val="Paragrafoelenco"/>
        <w:numPr>
          <w:ilvl w:val="0"/>
          <w:numId w:val="27"/>
        </w:numPr>
      </w:pPr>
      <w:r>
        <w:t>I cristiani</w:t>
      </w:r>
      <w:r>
        <w:t>;</w:t>
      </w:r>
    </w:p>
    <w:p w14:paraId="4855D99B" w14:textId="36F6162C" w:rsidR="00F55F45" w:rsidRDefault="00F55F45" w:rsidP="00F55F45">
      <w:pPr>
        <w:pStyle w:val="Paragrafoelenco"/>
        <w:numPr>
          <w:ilvl w:val="0"/>
          <w:numId w:val="27"/>
        </w:numPr>
      </w:pPr>
      <w:r>
        <w:t>I severi;</w:t>
      </w:r>
    </w:p>
    <w:p w14:paraId="2089FDD4" w14:textId="78C34E58" w:rsidR="00F55F45" w:rsidRDefault="00F55F45" w:rsidP="00F55F45">
      <w:pPr>
        <w:pStyle w:val="Paragrafoelenco"/>
        <w:numPr>
          <w:ilvl w:val="0"/>
          <w:numId w:val="27"/>
        </w:numPr>
      </w:pPr>
      <w:r>
        <w:t>La crisi dell’impero;</w:t>
      </w:r>
    </w:p>
    <w:p w14:paraId="68DB84C8" w14:textId="22CD6CB7" w:rsidR="00F55F45" w:rsidRDefault="00F55F45" w:rsidP="00F55F45">
      <w:pPr>
        <w:pStyle w:val="Paragrafoelenco"/>
        <w:numPr>
          <w:ilvl w:val="0"/>
          <w:numId w:val="27"/>
        </w:numPr>
      </w:pPr>
      <w:r>
        <w:t>La fine dell’impero romano.</w:t>
      </w:r>
    </w:p>
    <w:p w14:paraId="4881D388" w14:textId="77777777" w:rsidR="00F55F45" w:rsidRPr="00591F76" w:rsidRDefault="00F55F45" w:rsidP="00F55F45">
      <w:r>
        <w:t>Bergamo, 06/06/2025.</w:t>
      </w:r>
    </w:p>
    <w:p w14:paraId="31FFDD2D" w14:textId="07189F97" w:rsidR="001C32DE" w:rsidRPr="00591F76" w:rsidRDefault="001C32DE" w:rsidP="00F55F45">
      <w:pPr>
        <w:jc w:val="center"/>
      </w:pPr>
    </w:p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80E01" w14:textId="77777777" w:rsidR="005702F3" w:rsidRDefault="005702F3" w:rsidP="00286586">
      <w:r>
        <w:separator/>
      </w:r>
    </w:p>
  </w:endnote>
  <w:endnote w:type="continuationSeparator" w:id="0">
    <w:p w14:paraId="4E4BC2F8" w14:textId="77777777" w:rsidR="005702F3" w:rsidRDefault="005702F3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B4DE" w14:textId="77777777" w:rsidR="005702F3" w:rsidRDefault="005702F3" w:rsidP="00286586">
      <w:r>
        <w:separator/>
      </w:r>
    </w:p>
  </w:footnote>
  <w:footnote w:type="continuationSeparator" w:id="0">
    <w:p w14:paraId="1C004194" w14:textId="77777777" w:rsidR="005702F3" w:rsidRDefault="005702F3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A49CC"/>
    <w:multiLevelType w:val="hybridMultilevel"/>
    <w:tmpl w:val="A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C5CEC"/>
    <w:multiLevelType w:val="hybridMultilevel"/>
    <w:tmpl w:val="98381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C071C"/>
    <w:multiLevelType w:val="hybridMultilevel"/>
    <w:tmpl w:val="DCBCA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A37C7"/>
    <w:multiLevelType w:val="hybridMultilevel"/>
    <w:tmpl w:val="0620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F697F"/>
    <w:multiLevelType w:val="hybridMultilevel"/>
    <w:tmpl w:val="16506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116144287">
    <w:abstractNumId w:val="3"/>
  </w:num>
  <w:num w:numId="2" w16cid:durableId="2077585255">
    <w:abstractNumId w:val="10"/>
  </w:num>
  <w:num w:numId="3" w16cid:durableId="223108659">
    <w:abstractNumId w:val="12"/>
  </w:num>
  <w:num w:numId="4" w16cid:durableId="1128550992">
    <w:abstractNumId w:val="7"/>
  </w:num>
  <w:num w:numId="5" w16cid:durableId="1817725862">
    <w:abstractNumId w:val="8"/>
  </w:num>
  <w:num w:numId="6" w16cid:durableId="1485508189">
    <w:abstractNumId w:val="0"/>
  </w:num>
  <w:num w:numId="7" w16cid:durableId="1310674621">
    <w:abstractNumId w:val="17"/>
  </w:num>
  <w:num w:numId="8" w16cid:durableId="2014600481">
    <w:abstractNumId w:val="11"/>
  </w:num>
  <w:num w:numId="9" w16cid:durableId="1287850038">
    <w:abstractNumId w:val="4"/>
  </w:num>
  <w:num w:numId="10" w16cid:durableId="723337669">
    <w:abstractNumId w:val="18"/>
  </w:num>
  <w:num w:numId="11" w16cid:durableId="751899218">
    <w:abstractNumId w:val="2"/>
  </w:num>
  <w:num w:numId="12" w16cid:durableId="1939093198">
    <w:abstractNumId w:val="25"/>
  </w:num>
  <w:num w:numId="13" w16cid:durableId="1251817126">
    <w:abstractNumId w:val="13"/>
  </w:num>
  <w:num w:numId="14" w16cid:durableId="1813714192">
    <w:abstractNumId w:val="21"/>
  </w:num>
  <w:num w:numId="15" w16cid:durableId="610237724">
    <w:abstractNumId w:val="5"/>
  </w:num>
  <w:num w:numId="16" w16cid:durableId="379480088">
    <w:abstractNumId w:val="26"/>
  </w:num>
  <w:num w:numId="17" w16cid:durableId="922908026">
    <w:abstractNumId w:val="24"/>
  </w:num>
  <w:num w:numId="18" w16cid:durableId="1462189092">
    <w:abstractNumId w:val="23"/>
  </w:num>
  <w:num w:numId="19" w16cid:durableId="132404698">
    <w:abstractNumId w:val="6"/>
  </w:num>
  <w:num w:numId="20" w16cid:durableId="452023935">
    <w:abstractNumId w:val="20"/>
  </w:num>
  <w:num w:numId="21" w16cid:durableId="540635629">
    <w:abstractNumId w:val="22"/>
  </w:num>
  <w:num w:numId="22" w16cid:durableId="1042024904">
    <w:abstractNumId w:val="9"/>
  </w:num>
  <w:num w:numId="23" w16cid:durableId="138310144">
    <w:abstractNumId w:val="14"/>
  </w:num>
  <w:num w:numId="24" w16cid:durableId="932514187">
    <w:abstractNumId w:val="15"/>
  </w:num>
  <w:num w:numId="25" w16cid:durableId="278725091">
    <w:abstractNumId w:val="1"/>
  </w:num>
  <w:num w:numId="26" w16cid:durableId="139614411">
    <w:abstractNumId w:val="16"/>
  </w:num>
  <w:num w:numId="27" w16cid:durableId="19611822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72744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64EE0"/>
    <w:rsid w:val="004712E5"/>
    <w:rsid w:val="004A39D4"/>
    <w:rsid w:val="00511658"/>
    <w:rsid w:val="005702F3"/>
    <w:rsid w:val="00591F76"/>
    <w:rsid w:val="005E4B99"/>
    <w:rsid w:val="0061762E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D79CA"/>
    <w:rsid w:val="00BF080F"/>
    <w:rsid w:val="00C1461B"/>
    <w:rsid w:val="00C20A39"/>
    <w:rsid w:val="00C618BC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6A76"/>
    <w:rsid w:val="00EA03C0"/>
    <w:rsid w:val="00F55F45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86A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Aurora</cp:lastModifiedBy>
  <cp:revision>2</cp:revision>
  <cp:lastPrinted>2023-05-11T05:20:00Z</cp:lastPrinted>
  <dcterms:created xsi:type="dcterms:W3CDTF">2025-06-06T16:06:00Z</dcterms:created>
  <dcterms:modified xsi:type="dcterms:W3CDTF">2025-06-06T16:06:00Z</dcterms:modified>
</cp:coreProperties>
</file>