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D6FE6" w14:textId="77777777" w:rsidR="00D1625B" w:rsidRDefault="00D1625B" w:rsidP="00591F76">
      <w:pPr>
        <w:jc w:val="center"/>
      </w:pPr>
    </w:p>
    <w:p w14:paraId="1C42BC34" w14:textId="77777777" w:rsidR="00120C52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120C52">
        <w:rPr>
          <w:b/>
        </w:rPr>
        <w:t xml:space="preserve"> Clementina Gabanelli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120C52">
        <w:rPr>
          <w:b/>
        </w:rPr>
        <w:t>Diritto ed Economia politica</w:t>
      </w:r>
      <w:r w:rsidRPr="00591F76">
        <w:rPr>
          <w:b/>
        </w:rPr>
        <w:tab/>
      </w:r>
    </w:p>
    <w:p w14:paraId="39D91720" w14:textId="77777777" w:rsidR="00120C52" w:rsidRDefault="00120C52" w:rsidP="00591F76">
      <w:pPr>
        <w:jc w:val="center"/>
        <w:rPr>
          <w:b/>
        </w:rPr>
      </w:pPr>
    </w:p>
    <w:p w14:paraId="71A537B2" w14:textId="50542EAA" w:rsidR="00120C52" w:rsidRDefault="00120C52" w:rsidP="00591F76">
      <w:pPr>
        <w:jc w:val="center"/>
        <w:rPr>
          <w:b/>
        </w:rPr>
      </w:pPr>
      <w:r>
        <w:rPr>
          <w:b/>
        </w:rPr>
        <w:t xml:space="preserve">Classe </w:t>
      </w:r>
      <w:r w:rsidR="004D3E08">
        <w:rPr>
          <w:b/>
        </w:rPr>
        <w:t>2</w:t>
      </w:r>
      <w:r>
        <w:rPr>
          <w:b/>
        </w:rPr>
        <w:t xml:space="preserve"> Sez. </w:t>
      </w:r>
      <w:r w:rsidR="00962D03">
        <w:rPr>
          <w:b/>
        </w:rPr>
        <w:t>D</w:t>
      </w:r>
      <w:r w:rsidR="00511658" w:rsidRPr="00591F76">
        <w:rPr>
          <w:b/>
        </w:rPr>
        <w:tab/>
      </w:r>
    </w:p>
    <w:p w14:paraId="564CA714" w14:textId="77777777" w:rsidR="001654B9" w:rsidRDefault="001654B9" w:rsidP="001654B9">
      <w:pPr>
        <w:rPr>
          <w:b/>
        </w:rPr>
      </w:pPr>
    </w:p>
    <w:p w14:paraId="266BAF2F" w14:textId="17A2A97C" w:rsidR="00120C52" w:rsidRDefault="001654B9" w:rsidP="001654B9">
      <w:pPr>
        <w:jc w:val="center"/>
        <w:rPr>
          <w:b/>
        </w:rPr>
      </w:pPr>
      <w:r>
        <w:rPr>
          <w:b/>
        </w:rPr>
        <w:t>Programma ed argomenti trattati</w:t>
      </w:r>
    </w:p>
    <w:p w14:paraId="3C035D1A" w14:textId="77777777" w:rsidR="001654B9" w:rsidRDefault="001654B9" w:rsidP="001654B9">
      <w:pPr>
        <w:rPr>
          <w:b/>
          <w:u w:val="single"/>
        </w:rPr>
      </w:pPr>
    </w:p>
    <w:p w14:paraId="51EDAA07" w14:textId="77777777" w:rsidR="009F6F14" w:rsidRDefault="009F6F14" w:rsidP="009F6F14">
      <w:pPr>
        <w:rPr>
          <w:b/>
          <w:u w:val="single"/>
        </w:rPr>
      </w:pPr>
      <w:r>
        <w:rPr>
          <w:b/>
          <w:u w:val="single"/>
        </w:rPr>
        <w:t>Economia politica</w:t>
      </w:r>
    </w:p>
    <w:p w14:paraId="619A81DF" w14:textId="77777777" w:rsidR="009F6F14" w:rsidRDefault="009F6F14" w:rsidP="009F6F14"/>
    <w:p w14:paraId="25A0BB44" w14:textId="77777777" w:rsidR="009F6F14" w:rsidRDefault="009F6F14" w:rsidP="009F6F14">
      <w:pPr>
        <w:pStyle w:val="Paragrafoelenco"/>
        <w:numPr>
          <w:ilvl w:val="0"/>
          <w:numId w:val="32"/>
        </w:numPr>
      </w:pPr>
      <w:r>
        <w:t>I sistemi economici nella storia</w:t>
      </w:r>
    </w:p>
    <w:p w14:paraId="223CE8AF" w14:textId="77777777" w:rsidR="009F6F14" w:rsidRDefault="009F6F14" w:rsidP="009F6F14">
      <w:pPr>
        <w:pStyle w:val="Paragrafoelenco"/>
        <w:numPr>
          <w:ilvl w:val="0"/>
          <w:numId w:val="32"/>
        </w:numPr>
      </w:pPr>
      <w:r>
        <w:t>Il sistema economico capitalista: produzione, trasformazione, impiego.</w:t>
      </w:r>
    </w:p>
    <w:p w14:paraId="15B75845" w14:textId="77777777" w:rsidR="009F6F14" w:rsidRDefault="009F6F14" w:rsidP="009F6F14">
      <w:pPr>
        <w:ind w:left="360"/>
      </w:pPr>
      <w:r>
        <w:t xml:space="preserve">     La funzione sociale della proprietà privata, la funzione sociale dell’impresa</w:t>
      </w:r>
    </w:p>
    <w:p w14:paraId="35C2089D" w14:textId="77777777" w:rsidR="009F6F14" w:rsidRDefault="009F6F14" w:rsidP="009F6F14">
      <w:pPr>
        <w:pStyle w:val="Paragrafoelenco"/>
        <w:numPr>
          <w:ilvl w:val="0"/>
          <w:numId w:val="32"/>
        </w:numPr>
      </w:pPr>
      <w:r>
        <w:t>I presupposti teorici del capitalismo: la teoria liberista</w:t>
      </w:r>
    </w:p>
    <w:p w14:paraId="6FD135B1" w14:textId="77777777" w:rsidR="009F6F14" w:rsidRDefault="009F6F14" w:rsidP="009F6F14">
      <w:pPr>
        <w:pStyle w:val="Paragrafoelenco"/>
        <w:numPr>
          <w:ilvl w:val="0"/>
          <w:numId w:val="32"/>
        </w:numPr>
      </w:pPr>
      <w:r>
        <w:t xml:space="preserve">La crisi del sistema capitalista: teoria keynesiana e </w:t>
      </w:r>
      <w:r w:rsidRPr="006F1E2A">
        <w:rPr>
          <w:i/>
        </w:rPr>
        <w:t>New Deal</w:t>
      </w:r>
    </w:p>
    <w:p w14:paraId="4805AC27" w14:textId="77777777" w:rsidR="009F6F14" w:rsidRPr="00EB0239" w:rsidRDefault="009F6F14" w:rsidP="009F6F14">
      <w:pPr>
        <w:pStyle w:val="Paragrafoelenco"/>
        <w:numPr>
          <w:ilvl w:val="0"/>
          <w:numId w:val="32"/>
        </w:numPr>
      </w:pPr>
      <w:r>
        <w:t>La crisi delle politiche economiche Keynesiane: le privatizzazioni</w:t>
      </w:r>
    </w:p>
    <w:p w14:paraId="1CAA40E4" w14:textId="77777777" w:rsidR="009F6F14" w:rsidRDefault="009F6F14" w:rsidP="009F6F14">
      <w:pPr>
        <w:pStyle w:val="Paragrafoelenco"/>
        <w:numPr>
          <w:ilvl w:val="0"/>
          <w:numId w:val="32"/>
        </w:numPr>
      </w:pPr>
      <w:r>
        <w:t>Il sistema collettivista, il modello italiano</w:t>
      </w:r>
    </w:p>
    <w:p w14:paraId="4A8833CF" w14:textId="77777777" w:rsidR="009F6F14" w:rsidRDefault="009F6F14" w:rsidP="009F6F14">
      <w:pPr>
        <w:rPr>
          <w:b/>
          <w:bCs/>
          <w:u w:val="single"/>
        </w:rPr>
      </w:pPr>
    </w:p>
    <w:p w14:paraId="03CCFAE4" w14:textId="16D2D13A" w:rsidR="004D3E08" w:rsidRDefault="004D3E08" w:rsidP="004D3E08">
      <w:pPr>
        <w:rPr>
          <w:b/>
          <w:bCs/>
          <w:u w:val="single"/>
        </w:rPr>
      </w:pPr>
      <w:r w:rsidRPr="004D3E08">
        <w:rPr>
          <w:b/>
          <w:bCs/>
          <w:u w:val="single"/>
        </w:rPr>
        <w:t>I diritti di libertà</w:t>
      </w:r>
    </w:p>
    <w:p w14:paraId="30B156DE" w14:textId="1E5E505A" w:rsidR="004D3E08" w:rsidRDefault="004D3E08" w:rsidP="004D3E08">
      <w:pPr>
        <w:rPr>
          <w:b/>
          <w:bCs/>
          <w:u w:val="single"/>
        </w:rPr>
      </w:pPr>
    </w:p>
    <w:p w14:paraId="233D4E09" w14:textId="231FF293" w:rsidR="004D3E08" w:rsidRDefault="004D3E08" w:rsidP="004D3E08">
      <w:pPr>
        <w:pStyle w:val="Paragrafoelenco"/>
        <w:numPr>
          <w:ilvl w:val="0"/>
          <w:numId w:val="24"/>
        </w:numPr>
      </w:pPr>
      <w:r>
        <w:t>I diritti di libertà</w:t>
      </w:r>
    </w:p>
    <w:p w14:paraId="1BA9C10E" w14:textId="37FCE1F0" w:rsidR="004D3E08" w:rsidRDefault="004D3E08" w:rsidP="004D3E08">
      <w:pPr>
        <w:pStyle w:val="Paragrafoelenco"/>
        <w:numPr>
          <w:ilvl w:val="0"/>
          <w:numId w:val="24"/>
        </w:numPr>
      </w:pPr>
      <w:r>
        <w:t>La libertà personale</w:t>
      </w:r>
    </w:p>
    <w:p w14:paraId="7B7493A5" w14:textId="6F2C35E2" w:rsidR="004D3E08" w:rsidRDefault="004D3E08" w:rsidP="004D3E08">
      <w:pPr>
        <w:pStyle w:val="Paragrafoelenco"/>
        <w:numPr>
          <w:ilvl w:val="0"/>
          <w:numId w:val="24"/>
        </w:numPr>
      </w:pPr>
      <w:r>
        <w:t>La carcerazione</w:t>
      </w:r>
    </w:p>
    <w:p w14:paraId="0E1C21C8" w14:textId="635A80B9" w:rsidR="004D3E08" w:rsidRDefault="004D3E08" w:rsidP="004D3E08">
      <w:pPr>
        <w:pStyle w:val="Paragrafoelenco"/>
        <w:numPr>
          <w:ilvl w:val="0"/>
          <w:numId w:val="24"/>
        </w:numPr>
      </w:pPr>
      <w:r>
        <w:t>Le misure cautelari</w:t>
      </w:r>
    </w:p>
    <w:p w14:paraId="220926AE" w14:textId="45B42FDB" w:rsidR="004D3E08" w:rsidRDefault="004D3E08" w:rsidP="004D3E08">
      <w:pPr>
        <w:pStyle w:val="Paragrafoelenco"/>
        <w:numPr>
          <w:ilvl w:val="0"/>
          <w:numId w:val="24"/>
        </w:numPr>
      </w:pPr>
      <w:r>
        <w:t>La libertà di domicilio</w:t>
      </w:r>
    </w:p>
    <w:p w14:paraId="2C9CC465" w14:textId="790633E1" w:rsidR="004D3E08" w:rsidRDefault="004D3E08" w:rsidP="004D3E08">
      <w:pPr>
        <w:pStyle w:val="Paragrafoelenco"/>
        <w:numPr>
          <w:ilvl w:val="0"/>
          <w:numId w:val="24"/>
        </w:numPr>
      </w:pPr>
      <w:r>
        <w:t>La libertà di circolazione e di soggiorno</w:t>
      </w:r>
    </w:p>
    <w:p w14:paraId="7E013319" w14:textId="20144918" w:rsidR="00762C02" w:rsidRDefault="00762C02" w:rsidP="004D3E08">
      <w:pPr>
        <w:pStyle w:val="Paragrafoelenco"/>
        <w:numPr>
          <w:ilvl w:val="0"/>
          <w:numId w:val="24"/>
        </w:numPr>
      </w:pPr>
      <w:r>
        <w:t>La libertà di riunione</w:t>
      </w:r>
    </w:p>
    <w:p w14:paraId="4544EA38" w14:textId="47B5D64E" w:rsidR="00762C02" w:rsidRDefault="00762C02" w:rsidP="004D3E08">
      <w:pPr>
        <w:pStyle w:val="Paragrafoelenco"/>
        <w:numPr>
          <w:ilvl w:val="0"/>
          <w:numId w:val="24"/>
        </w:numPr>
      </w:pPr>
      <w:r>
        <w:t>La libertà di associazione</w:t>
      </w:r>
    </w:p>
    <w:p w14:paraId="25EB43FB" w14:textId="7DEAC38D" w:rsidR="00762C02" w:rsidRDefault="00762C02" w:rsidP="004D3E08">
      <w:pPr>
        <w:pStyle w:val="Paragrafoelenco"/>
        <w:numPr>
          <w:ilvl w:val="0"/>
          <w:numId w:val="24"/>
        </w:numPr>
      </w:pPr>
      <w:r>
        <w:t>La libertà di manifestazione del pensiero</w:t>
      </w:r>
    </w:p>
    <w:p w14:paraId="3611CFC3" w14:textId="77777777" w:rsidR="00762C02" w:rsidRDefault="00762C02" w:rsidP="00762C02">
      <w:pPr>
        <w:rPr>
          <w:b/>
          <w:bCs/>
          <w:u w:val="single"/>
        </w:rPr>
      </w:pPr>
    </w:p>
    <w:p w14:paraId="325CE88B" w14:textId="64D6D794" w:rsidR="00762C02" w:rsidRDefault="00762C02" w:rsidP="00762C02">
      <w:pPr>
        <w:rPr>
          <w:b/>
          <w:bCs/>
          <w:u w:val="single"/>
        </w:rPr>
      </w:pPr>
      <w:r>
        <w:rPr>
          <w:b/>
          <w:bCs/>
          <w:u w:val="single"/>
        </w:rPr>
        <w:t>I diritti politici</w:t>
      </w:r>
    </w:p>
    <w:p w14:paraId="294B48B9" w14:textId="77777777" w:rsidR="009F6F14" w:rsidRDefault="009F6F14" w:rsidP="00762C02">
      <w:pPr>
        <w:rPr>
          <w:b/>
          <w:bCs/>
          <w:u w:val="single"/>
        </w:rPr>
      </w:pPr>
    </w:p>
    <w:p w14:paraId="51114CC4" w14:textId="24B55BC7" w:rsidR="00762C02" w:rsidRDefault="00762C02" w:rsidP="00762C02">
      <w:pPr>
        <w:pStyle w:val="Paragrafoelenco"/>
        <w:numPr>
          <w:ilvl w:val="0"/>
          <w:numId w:val="25"/>
        </w:numPr>
      </w:pPr>
      <w:r>
        <w:t>Il diritto di voto</w:t>
      </w:r>
    </w:p>
    <w:p w14:paraId="5C8E96CA" w14:textId="3678FB71" w:rsidR="00762C02" w:rsidRDefault="00762C02" w:rsidP="00762C02">
      <w:pPr>
        <w:pStyle w:val="Paragrafoelenco"/>
        <w:numPr>
          <w:ilvl w:val="0"/>
          <w:numId w:val="25"/>
        </w:numPr>
      </w:pPr>
      <w:r>
        <w:t>Democrazia e voto</w:t>
      </w:r>
    </w:p>
    <w:p w14:paraId="5A52F365" w14:textId="0E334DC4" w:rsidR="00762C02" w:rsidRDefault="00762C02" w:rsidP="00762C02">
      <w:pPr>
        <w:pStyle w:val="Paragrafoelenco"/>
        <w:numPr>
          <w:ilvl w:val="0"/>
          <w:numId w:val="25"/>
        </w:numPr>
      </w:pPr>
      <w:r>
        <w:t>Le caratteristiche del voto</w:t>
      </w:r>
    </w:p>
    <w:p w14:paraId="77650E62" w14:textId="77777777" w:rsidR="009F6F14" w:rsidRDefault="009F6F14" w:rsidP="009F6F14"/>
    <w:p w14:paraId="7AE5BA69" w14:textId="77777777" w:rsidR="009F6F14" w:rsidRDefault="009F6F14" w:rsidP="009F6F14">
      <w:pPr>
        <w:rPr>
          <w:b/>
          <w:u w:val="single"/>
        </w:rPr>
      </w:pPr>
      <w:r w:rsidRPr="006F1E2A">
        <w:rPr>
          <w:b/>
          <w:u w:val="single"/>
        </w:rPr>
        <w:t>I diritti sociali</w:t>
      </w:r>
    </w:p>
    <w:p w14:paraId="34CAE516" w14:textId="77777777" w:rsidR="009F6F14" w:rsidRPr="006F1E2A" w:rsidRDefault="009F6F14" w:rsidP="009F6F14">
      <w:pPr>
        <w:rPr>
          <w:b/>
          <w:u w:val="single"/>
        </w:rPr>
      </w:pPr>
    </w:p>
    <w:p w14:paraId="5A2D553D" w14:textId="77777777" w:rsidR="009F6F14" w:rsidRDefault="009F6F14" w:rsidP="009F6F14">
      <w:pPr>
        <w:pStyle w:val="Paragrafoelenco"/>
        <w:numPr>
          <w:ilvl w:val="0"/>
          <w:numId w:val="45"/>
        </w:numPr>
      </w:pPr>
      <w:r w:rsidRPr="006F1E2A">
        <w:t xml:space="preserve">Il </w:t>
      </w:r>
      <w:r>
        <w:t>diritto alla salute</w:t>
      </w:r>
    </w:p>
    <w:p w14:paraId="182BF22F" w14:textId="77777777" w:rsidR="009F6F14" w:rsidRDefault="009F6F14" w:rsidP="009F6F14">
      <w:pPr>
        <w:pStyle w:val="Paragrafoelenco"/>
        <w:numPr>
          <w:ilvl w:val="0"/>
          <w:numId w:val="45"/>
        </w:numPr>
      </w:pPr>
      <w:r>
        <w:t>Il diritto all’istruzione</w:t>
      </w:r>
    </w:p>
    <w:p w14:paraId="68F6B390" w14:textId="77777777" w:rsidR="009F6F14" w:rsidRDefault="009F6F14" w:rsidP="009F6F14">
      <w:pPr>
        <w:pStyle w:val="Paragrafoelenco"/>
        <w:numPr>
          <w:ilvl w:val="0"/>
          <w:numId w:val="45"/>
        </w:numPr>
      </w:pPr>
      <w:r>
        <w:t>Il diritto ad un ambiente salubre</w:t>
      </w:r>
    </w:p>
    <w:p w14:paraId="5B5387E2" w14:textId="77777777" w:rsidR="009F6F14" w:rsidRDefault="009F6F14" w:rsidP="009F6F14"/>
    <w:p w14:paraId="2E90CA82" w14:textId="77777777" w:rsidR="009F6F14" w:rsidRDefault="009F6F14" w:rsidP="009F6F14">
      <w:pPr>
        <w:rPr>
          <w:b/>
        </w:rPr>
      </w:pPr>
      <w:r w:rsidRPr="006F1E2A">
        <w:rPr>
          <w:b/>
        </w:rPr>
        <w:t>I doveri costituzionali</w:t>
      </w:r>
    </w:p>
    <w:p w14:paraId="6EB8FD1E" w14:textId="77777777" w:rsidR="009F6F14" w:rsidRDefault="009F6F14" w:rsidP="009F6F14">
      <w:pPr>
        <w:rPr>
          <w:b/>
        </w:rPr>
      </w:pPr>
    </w:p>
    <w:p w14:paraId="03B5BC2A" w14:textId="77777777" w:rsidR="009F6F14" w:rsidRDefault="009F6F14" w:rsidP="009F6F14">
      <w:pPr>
        <w:pStyle w:val="Paragrafoelenco"/>
        <w:numPr>
          <w:ilvl w:val="0"/>
          <w:numId w:val="46"/>
        </w:numPr>
      </w:pPr>
      <w:r w:rsidRPr="00B824D4">
        <w:t xml:space="preserve">Il </w:t>
      </w:r>
      <w:r>
        <w:t>diritto dovere di voto</w:t>
      </w:r>
    </w:p>
    <w:p w14:paraId="6E00500D" w14:textId="77777777" w:rsidR="009F6F14" w:rsidRDefault="009F6F14" w:rsidP="009F6F14">
      <w:pPr>
        <w:pStyle w:val="Paragrafoelenco"/>
        <w:numPr>
          <w:ilvl w:val="0"/>
          <w:numId w:val="46"/>
        </w:numPr>
      </w:pPr>
      <w:r>
        <w:t>Il dovere di pagare le imposte</w:t>
      </w:r>
    </w:p>
    <w:p w14:paraId="1D0BF6CA" w14:textId="77777777" w:rsidR="009F6F14" w:rsidRPr="00B824D4" w:rsidRDefault="009F6F14" w:rsidP="009F6F14">
      <w:pPr>
        <w:pStyle w:val="Paragrafoelenco"/>
        <w:numPr>
          <w:ilvl w:val="0"/>
          <w:numId w:val="46"/>
        </w:numPr>
      </w:pPr>
      <w:r>
        <w:t>Il dovere di difendere la patria e problematiche connesse</w:t>
      </w:r>
    </w:p>
    <w:p w14:paraId="1B48FB8E" w14:textId="58599282" w:rsidR="00762C02" w:rsidRDefault="00762C02" w:rsidP="00762C02"/>
    <w:p w14:paraId="7F5657F2" w14:textId="7ACB082C" w:rsidR="00762C02" w:rsidRDefault="00762C02" w:rsidP="00762C02">
      <w:pPr>
        <w:rPr>
          <w:b/>
          <w:bCs/>
          <w:u w:val="single"/>
        </w:rPr>
      </w:pPr>
      <w:r>
        <w:rPr>
          <w:b/>
          <w:bCs/>
          <w:u w:val="single"/>
        </w:rPr>
        <w:t>La composizione e l’organizzazione del Parlamento</w:t>
      </w:r>
    </w:p>
    <w:p w14:paraId="5A057D57" w14:textId="1FA6481A" w:rsidR="00762C02" w:rsidRDefault="00762C02" w:rsidP="00762C02">
      <w:pPr>
        <w:rPr>
          <w:b/>
          <w:bCs/>
          <w:u w:val="single"/>
        </w:rPr>
      </w:pPr>
    </w:p>
    <w:p w14:paraId="4928CA96" w14:textId="4EB5A3F7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t>La composizione</w:t>
      </w:r>
    </w:p>
    <w:p w14:paraId="29600822" w14:textId="7E2AB8AA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t>La legislatura</w:t>
      </w:r>
    </w:p>
    <w:p w14:paraId="47FB4645" w14:textId="781A345B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t>L’organizzazione interna</w:t>
      </w:r>
    </w:p>
    <w:p w14:paraId="20576C84" w14:textId="358E559F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lastRenderedPageBreak/>
        <w:t>I lavori parlamentari</w:t>
      </w:r>
    </w:p>
    <w:p w14:paraId="30779558" w14:textId="75188A78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t>Le garanzie per i parlamentari</w:t>
      </w:r>
    </w:p>
    <w:p w14:paraId="588E62A5" w14:textId="77777777" w:rsidR="00584D1E" w:rsidRDefault="00584D1E" w:rsidP="00584D1E">
      <w:pPr>
        <w:rPr>
          <w:b/>
          <w:bCs/>
          <w:u w:val="single"/>
        </w:rPr>
      </w:pPr>
    </w:p>
    <w:p w14:paraId="271C194A" w14:textId="77777777" w:rsidR="002F7412" w:rsidRDefault="002F7412" w:rsidP="00584D1E">
      <w:pPr>
        <w:rPr>
          <w:b/>
          <w:bCs/>
          <w:u w:val="single"/>
        </w:rPr>
      </w:pPr>
    </w:p>
    <w:p w14:paraId="49851986" w14:textId="75DFD5DB" w:rsidR="00762C02" w:rsidRDefault="00584D1E" w:rsidP="00584D1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Le funzioni legislative del Parlamento e il </w:t>
      </w:r>
      <w:r w:rsidR="009B1D71">
        <w:rPr>
          <w:b/>
          <w:bCs/>
          <w:u w:val="single"/>
        </w:rPr>
        <w:t>R</w:t>
      </w:r>
      <w:r>
        <w:rPr>
          <w:b/>
          <w:bCs/>
          <w:u w:val="single"/>
        </w:rPr>
        <w:t>eferendum</w:t>
      </w:r>
    </w:p>
    <w:p w14:paraId="4CCF02D4" w14:textId="6E3D86D2" w:rsidR="00511658" w:rsidRDefault="00511658" w:rsidP="00591F76">
      <w:pPr>
        <w:rPr>
          <w:b/>
          <w:bCs/>
        </w:rPr>
      </w:pPr>
    </w:p>
    <w:p w14:paraId="496A146F" w14:textId="657B2143" w:rsidR="00584D1E" w:rsidRPr="00584D1E" w:rsidRDefault="00584D1E" w:rsidP="00584D1E">
      <w:pPr>
        <w:pStyle w:val="Paragrafoelenco"/>
        <w:numPr>
          <w:ilvl w:val="0"/>
          <w:numId w:val="28"/>
        </w:numPr>
        <w:rPr>
          <w:b/>
          <w:bCs/>
        </w:rPr>
      </w:pPr>
      <w:r>
        <w:t>Le funzioni del Parlamento</w:t>
      </w:r>
    </w:p>
    <w:p w14:paraId="3FB7FAA8" w14:textId="7ADE30F0" w:rsidR="00584D1E" w:rsidRPr="00584D1E" w:rsidRDefault="00584D1E" w:rsidP="00584D1E">
      <w:pPr>
        <w:pStyle w:val="Paragrafoelenco"/>
        <w:numPr>
          <w:ilvl w:val="0"/>
          <w:numId w:val="28"/>
        </w:numPr>
        <w:rPr>
          <w:b/>
          <w:bCs/>
        </w:rPr>
      </w:pPr>
      <w:r>
        <w:t>Il procedimento legislativo ordinario</w:t>
      </w:r>
    </w:p>
    <w:p w14:paraId="390856C2" w14:textId="40EB4FF0" w:rsidR="00584D1E" w:rsidRPr="00584D1E" w:rsidRDefault="00584D1E" w:rsidP="00584D1E">
      <w:pPr>
        <w:pStyle w:val="Paragrafoelenco"/>
        <w:numPr>
          <w:ilvl w:val="0"/>
          <w:numId w:val="28"/>
        </w:numPr>
        <w:rPr>
          <w:b/>
          <w:bCs/>
        </w:rPr>
      </w:pPr>
      <w:r>
        <w:t>Il referendum</w:t>
      </w:r>
    </w:p>
    <w:p w14:paraId="1E667EA2" w14:textId="16250D5E" w:rsidR="00584D1E" w:rsidRPr="00584D1E" w:rsidRDefault="00584D1E" w:rsidP="00584D1E">
      <w:pPr>
        <w:pStyle w:val="Paragrafoelenco"/>
        <w:numPr>
          <w:ilvl w:val="0"/>
          <w:numId w:val="28"/>
        </w:numPr>
        <w:rPr>
          <w:b/>
          <w:bCs/>
        </w:rPr>
      </w:pPr>
      <w:r>
        <w:t>Il procedimento costituzionale</w:t>
      </w:r>
    </w:p>
    <w:p w14:paraId="267E7ECE" w14:textId="104D81FF" w:rsidR="00584D1E" w:rsidRDefault="00584D1E" w:rsidP="00584D1E">
      <w:pPr>
        <w:rPr>
          <w:b/>
          <w:bCs/>
        </w:rPr>
      </w:pPr>
    </w:p>
    <w:p w14:paraId="0880D175" w14:textId="464E2E0E" w:rsidR="00584D1E" w:rsidRDefault="00584D1E" w:rsidP="00584D1E">
      <w:pPr>
        <w:rPr>
          <w:b/>
          <w:bCs/>
          <w:u w:val="single"/>
        </w:rPr>
      </w:pPr>
      <w:r>
        <w:rPr>
          <w:b/>
          <w:bCs/>
          <w:u w:val="single"/>
        </w:rPr>
        <w:t>Il Governo</w:t>
      </w:r>
    </w:p>
    <w:p w14:paraId="4049A04F" w14:textId="6397CCA4" w:rsidR="00584D1E" w:rsidRDefault="00584D1E" w:rsidP="00584D1E">
      <w:pPr>
        <w:rPr>
          <w:b/>
          <w:bCs/>
          <w:u w:val="single"/>
        </w:rPr>
      </w:pPr>
    </w:p>
    <w:p w14:paraId="51929687" w14:textId="24BC1F0D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Le funzioni e la composizione del governo</w:t>
      </w:r>
    </w:p>
    <w:p w14:paraId="60000C3A" w14:textId="295A0959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Il Presidente del Consiglio</w:t>
      </w:r>
    </w:p>
    <w:p w14:paraId="7E256715" w14:textId="05F64C4D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Il Consiglio dei Ministri</w:t>
      </w:r>
    </w:p>
    <w:p w14:paraId="54D9E091" w14:textId="4AB2871D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 Ministri</w:t>
      </w:r>
    </w:p>
    <w:p w14:paraId="3DF63369" w14:textId="19351D1B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La formazione del Governo</w:t>
      </w:r>
    </w:p>
    <w:p w14:paraId="25AA4E81" w14:textId="0C0FE4B1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Il rapporto di fiducia e la crisi di governo</w:t>
      </w:r>
    </w:p>
    <w:p w14:paraId="58C51F75" w14:textId="71F6B0DF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Il potere normativo del Governo</w:t>
      </w:r>
    </w:p>
    <w:p w14:paraId="1FEC45A3" w14:textId="05D59AA4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 decreti legge</w:t>
      </w:r>
    </w:p>
    <w:p w14:paraId="6E9A49D6" w14:textId="2A32A171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 decreti legislativi</w:t>
      </w:r>
    </w:p>
    <w:p w14:paraId="73682A2A" w14:textId="5198E769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 regolamenti</w:t>
      </w:r>
    </w:p>
    <w:p w14:paraId="00DF19F6" w14:textId="77777777" w:rsidR="00584D1E" w:rsidRDefault="00584D1E" w:rsidP="00584D1E">
      <w:pPr>
        <w:rPr>
          <w:b/>
          <w:bCs/>
          <w:u w:val="single"/>
        </w:rPr>
      </w:pPr>
    </w:p>
    <w:p w14:paraId="71F282B5" w14:textId="5C749E05" w:rsidR="00584D1E" w:rsidRDefault="00584D1E" w:rsidP="00584D1E">
      <w:pPr>
        <w:rPr>
          <w:b/>
          <w:bCs/>
          <w:u w:val="single"/>
        </w:rPr>
      </w:pPr>
      <w:r>
        <w:rPr>
          <w:b/>
          <w:bCs/>
          <w:u w:val="single"/>
        </w:rPr>
        <w:t>Il Presidente della Repubblica</w:t>
      </w:r>
    </w:p>
    <w:p w14:paraId="06300190" w14:textId="7AB8B425" w:rsidR="00584D1E" w:rsidRDefault="00584D1E" w:rsidP="00584D1E">
      <w:pPr>
        <w:rPr>
          <w:b/>
          <w:bCs/>
          <w:u w:val="single"/>
        </w:rPr>
      </w:pPr>
    </w:p>
    <w:p w14:paraId="1AE3F08C" w14:textId="692EE591" w:rsidR="00584D1E" w:rsidRDefault="00584D1E" w:rsidP="00584D1E">
      <w:pPr>
        <w:pStyle w:val="Paragrafoelenco"/>
        <w:numPr>
          <w:ilvl w:val="0"/>
          <w:numId w:val="30"/>
        </w:numPr>
      </w:pPr>
      <w:r w:rsidRPr="00584D1E">
        <w:t xml:space="preserve">La posizione </w:t>
      </w:r>
      <w:r>
        <w:t>costituzionale</w:t>
      </w:r>
    </w:p>
    <w:p w14:paraId="4729CA9C" w14:textId="435A6E09" w:rsidR="00584D1E" w:rsidRDefault="00584D1E" w:rsidP="00584D1E">
      <w:pPr>
        <w:pStyle w:val="Paragrafoelenco"/>
        <w:numPr>
          <w:ilvl w:val="0"/>
          <w:numId w:val="30"/>
        </w:numPr>
      </w:pPr>
      <w:r>
        <w:t>L’elezione del Presidente della Repubblica</w:t>
      </w:r>
    </w:p>
    <w:p w14:paraId="7F3C2C07" w14:textId="2E718977" w:rsidR="00584D1E" w:rsidRDefault="00584D1E" w:rsidP="00584D1E">
      <w:pPr>
        <w:pStyle w:val="Paragrafoelenco"/>
        <w:numPr>
          <w:ilvl w:val="0"/>
          <w:numId w:val="30"/>
        </w:numPr>
      </w:pPr>
      <w:r>
        <w:t>Durata della carica e supplenza</w:t>
      </w:r>
    </w:p>
    <w:p w14:paraId="54B37245" w14:textId="3EE8834B" w:rsidR="00584D1E" w:rsidRDefault="00584D1E" w:rsidP="00584D1E">
      <w:pPr>
        <w:pStyle w:val="Paragrafoelenco"/>
        <w:numPr>
          <w:ilvl w:val="0"/>
          <w:numId w:val="30"/>
        </w:numPr>
      </w:pPr>
      <w:r>
        <w:t>I poteri del Presidente della Repubblica</w:t>
      </w:r>
    </w:p>
    <w:p w14:paraId="7901B44D" w14:textId="1994AFC1" w:rsidR="00584D1E" w:rsidRDefault="00584D1E" w:rsidP="00584D1E">
      <w:pPr>
        <w:pStyle w:val="Paragrafoelenco"/>
        <w:numPr>
          <w:ilvl w:val="0"/>
          <w:numId w:val="30"/>
        </w:numPr>
      </w:pPr>
      <w:r>
        <w:t>La irresponsabilità politica e la controfirma ministeriale</w:t>
      </w:r>
    </w:p>
    <w:p w14:paraId="78273CDA" w14:textId="32756370" w:rsidR="00584D1E" w:rsidRPr="00584D1E" w:rsidRDefault="00584D1E" w:rsidP="00584D1E">
      <w:pPr>
        <w:pStyle w:val="Paragrafoelenco"/>
        <w:numPr>
          <w:ilvl w:val="0"/>
          <w:numId w:val="30"/>
        </w:numPr>
      </w:pPr>
      <w:r>
        <w:t>I reati di Alto Tradimento e attentato alla Costituzione e la messa in stato di accusa.</w:t>
      </w:r>
    </w:p>
    <w:p w14:paraId="608D7F67" w14:textId="77777777" w:rsidR="00584D1E" w:rsidRDefault="00584D1E" w:rsidP="00591F76"/>
    <w:p w14:paraId="63C3B760" w14:textId="77777777" w:rsidR="00C20E1E" w:rsidRDefault="00C20E1E" w:rsidP="00C20E1E">
      <w:pPr>
        <w:rPr>
          <w:b/>
          <w:bCs/>
          <w:u w:val="single"/>
        </w:rPr>
      </w:pPr>
      <w:r>
        <w:rPr>
          <w:b/>
          <w:bCs/>
          <w:u w:val="single"/>
        </w:rPr>
        <w:t>La Corte costituzionale</w:t>
      </w:r>
    </w:p>
    <w:p w14:paraId="665ED130" w14:textId="77777777" w:rsidR="00C20E1E" w:rsidRDefault="00C20E1E" w:rsidP="00C20E1E">
      <w:pPr>
        <w:rPr>
          <w:b/>
          <w:bCs/>
          <w:u w:val="single"/>
        </w:rPr>
      </w:pPr>
    </w:p>
    <w:p w14:paraId="5E8C0D2E" w14:textId="77777777" w:rsidR="00C20E1E" w:rsidRDefault="00C20E1E" w:rsidP="00C20E1E">
      <w:pPr>
        <w:pStyle w:val="Paragrafoelenco"/>
        <w:numPr>
          <w:ilvl w:val="0"/>
          <w:numId w:val="35"/>
        </w:numPr>
      </w:pPr>
      <w:r>
        <w:t>La composizione della Corte</w:t>
      </w:r>
    </w:p>
    <w:p w14:paraId="3DE28962" w14:textId="77777777" w:rsidR="00C20E1E" w:rsidRDefault="00C20E1E" w:rsidP="00C20E1E">
      <w:pPr>
        <w:pStyle w:val="Paragrafoelenco"/>
        <w:numPr>
          <w:ilvl w:val="0"/>
          <w:numId w:val="35"/>
        </w:numPr>
      </w:pPr>
      <w:r>
        <w:t>Il controllo di legittimità costituzionale degli atti normativi</w:t>
      </w:r>
    </w:p>
    <w:p w14:paraId="6BA45CDD" w14:textId="52E02836" w:rsidR="00FB189E" w:rsidRDefault="00FB189E" w:rsidP="00C20E1E">
      <w:pPr>
        <w:pStyle w:val="Paragrafoelenco"/>
        <w:numPr>
          <w:ilvl w:val="0"/>
          <w:numId w:val="35"/>
        </w:numPr>
      </w:pPr>
      <w:r>
        <w:t>Altre funzioni della Corte costituzionale</w:t>
      </w:r>
    </w:p>
    <w:p w14:paraId="3080258F" w14:textId="77777777" w:rsidR="00584D1E" w:rsidRDefault="00584D1E" w:rsidP="00591F76"/>
    <w:p w14:paraId="67DA975A" w14:textId="77777777" w:rsidR="009F6F14" w:rsidRDefault="009F6F14" w:rsidP="009F6F14">
      <w:pPr>
        <w:rPr>
          <w:b/>
          <w:u w:val="single"/>
        </w:rPr>
      </w:pPr>
      <w:r w:rsidRPr="00B824D4">
        <w:rPr>
          <w:b/>
          <w:u w:val="single"/>
        </w:rPr>
        <w:t>La Magistratura</w:t>
      </w:r>
    </w:p>
    <w:p w14:paraId="47ED57AC" w14:textId="77777777" w:rsidR="009F6F14" w:rsidRDefault="009F6F14" w:rsidP="009F6F14">
      <w:pPr>
        <w:rPr>
          <w:b/>
          <w:u w:val="single"/>
        </w:rPr>
      </w:pPr>
    </w:p>
    <w:p w14:paraId="7749449D" w14:textId="77777777" w:rsidR="009F6F14" w:rsidRDefault="009F6F14" w:rsidP="009F6F14">
      <w:pPr>
        <w:pStyle w:val="Paragrafoelenco"/>
        <w:numPr>
          <w:ilvl w:val="0"/>
          <w:numId w:val="47"/>
        </w:numPr>
      </w:pPr>
      <w:r w:rsidRPr="00B824D4">
        <w:t xml:space="preserve">I </w:t>
      </w:r>
      <w:r>
        <w:t>principi costituzionali a tutela dell’indipendenza della magistratura</w:t>
      </w:r>
    </w:p>
    <w:p w14:paraId="50DA20C9" w14:textId="77777777" w:rsidR="009F6F14" w:rsidRDefault="009F6F14" w:rsidP="009F6F14">
      <w:pPr>
        <w:pStyle w:val="Paragrafoelenco"/>
        <w:numPr>
          <w:ilvl w:val="0"/>
          <w:numId w:val="47"/>
        </w:numPr>
      </w:pPr>
      <w:r>
        <w:t>I principi costituzionali a tutela del cittadino: il diritto alla difesa</w:t>
      </w:r>
    </w:p>
    <w:p w14:paraId="5B28B2A2" w14:textId="77777777" w:rsidR="009F6F14" w:rsidRPr="00B824D4" w:rsidRDefault="009F6F14" w:rsidP="009F6F14">
      <w:pPr>
        <w:pStyle w:val="Paragrafoelenco"/>
        <w:numPr>
          <w:ilvl w:val="0"/>
          <w:numId w:val="47"/>
        </w:numPr>
      </w:pPr>
      <w:r>
        <w:t xml:space="preserve">Gli organi della magistratura civile e penale </w:t>
      </w:r>
    </w:p>
    <w:p w14:paraId="4359D51B" w14:textId="77777777" w:rsidR="009F6F14" w:rsidRDefault="009F6F14" w:rsidP="009F6F14">
      <w:pPr>
        <w:rPr>
          <w:b/>
          <w:bCs/>
          <w:u w:val="single"/>
        </w:rPr>
      </w:pPr>
    </w:p>
    <w:p w14:paraId="685147FF" w14:textId="77777777" w:rsidR="009F6F14" w:rsidRDefault="009F6F14" w:rsidP="009F6F14">
      <w:pPr>
        <w:rPr>
          <w:b/>
          <w:bCs/>
          <w:u w:val="single"/>
        </w:rPr>
      </w:pPr>
      <w:r>
        <w:rPr>
          <w:b/>
          <w:bCs/>
          <w:u w:val="single"/>
        </w:rPr>
        <w:t>EDUCAZIONE CIVICA</w:t>
      </w:r>
    </w:p>
    <w:p w14:paraId="1143DDA7" w14:textId="77777777" w:rsidR="009F6F14" w:rsidRDefault="009F6F14" w:rsidP="009F6F14">
      <w:pPr>
        <w:jc w:val="both"/>
      </w:pPr>
    </w:p>
    <w:p w14:paraId="739B053D" w14:textId="77777777" w:rsidR="009F6F14" w:rsidRDefault="009F6F14" w:rsidP="009F6F14">
      <w:pPr>
        <w:jc w:val="both"/>
      </w:pPr>
      <w:r>
        <w:t xml:space="preserve">Intorno al </w:t>
      </w:r>
      <w:r w:rsidRPr="000C0DDB">
        <w:rPr>
          <w:i/>
        </w:rPr>
        <w:t>focus</w:t>
      </w:r>
      <w:r>
        <w:t xml:space="preserve"> dell’Educazione civica per le classi seconde: </w:t>
      </w:r>
      <w:r w:rsidRPr="006D2C93">
        <w:rPr>
          <w:b/>
          <w:bCs/>
          <w:i/>
          <w:iCs/>
        </w:rPr>
        <w:t>Parità di genere, costruire una</w:t>
      </w:r>
      <w:r>
        <w:t xml:space="preserve"> </w:t>
      </w:r>
      <w:r w:rsidRPr="006D2C93">
        <w:rPr>
          <w:b/>
          <w:bCs/>
          <w:i/>
          <w:iCs/>
        </w:rPr>
        <w:t>società inclusiva</w:t>
      </w:r>
      <w:r>
        <w:t xml:space="preserve">, si è sviluppata la relativa tematica inerente </w:t>
      </w:r>
      <w:proofErr w:type="gramStart"/>
      <w:r>
        <w:t>il</w:t>
      </w:r>
      <w:proofErr w:type="gramEnd"/>
      <w:r>
        <w:t xml:space="preserve"> Nucleo concettuale Costituzione, esaminando il principio di uguaglianza nel godimento dei diritti inviolabili, il principio di non discriminazione e di pari opportunità ai sensi dell’art. 3 Costituzione. Particolare </w:t>
      </w:r>
      <w:r>
        <w:lastRenderedPageBreak/>
        <w:t>attenzione è stata riservata al contrasto alla violenza contro le donne per educare a relazioni corrette e rispettose.</w:t>
      </w:r>
    </w:p>
    <w:p w14:paraId="1D24F07F" w14:textId="77777777" w:rsidR="009F6F14" w:rsidRDefault="009F6F14" w:rsidP="009F6F14">
      <w:pPr>
        <w:jc w:val="both"/>
      </w:pPr>
      <w:r>
        <w:t>Alunni e alunne, attraverso lavori di gruppo e individuali, hanno approfondito i diversi aspetti della discriminazione contro le donne.</w:t>
      </w:r>
    </w:p>
    <w:p w14:paraId="7BB0EDFE" w14:textId="77777777" w:rsidR="009F6F14" w:rsidRDefault="009F6F14" w:rsidP="00591F76">
      <w:pPr>
        <w:rPr>
          <w:b/>
          <w:bCs/>
        </w:rPr>
      </w:pPr>
    </w:p>
    <w:p w14:paraId="3CAC58EE" w14:textId="3746B440" w:rsidR="00D1625B" w:rsidRDefault="009F6F14" w:rsidP="00591F76">
      <w:pPr>
        <w:rPr>
          <w:b/>
          <w:bCs/>
        </w:rPr>
      </w:pPr>
      <w:r>
        <w:rPr>
          <w:b/>
          <w:bCs/>
        </w:rPr>
        <w:t>B</w:t>
      </w:r>
      <w:r w:rsidR="00D1625B" w:rsidRPr="002F7412">
        <w:rPr>
          <w:b/>
          <w:bCs/>
        </w:rPr>
        <w:t>ergamo,</w:t>
      </w:r>
      <w:r w:rsidR="00C20A39" w:rsidRPr="002F7412">
        <w:rPr>
          <w:b/>
          <w:bCs/>
        </w:rPr>
        <w:t xml:space="preserve"> </w:t>
      </w:r>
      <w:r w:rsidR="00F86B1C" w:rsidRPr="002F7412">
        <w:rPr>
          <w:b/>
          <w:bCs/>
        </w:rPr>
        <w:t>3</w:t>
      </w:r>
      <w:r w:rsidR="00390F26">
        <w:rPr>
          <w:b/>
          <w:bCs/>
        </w:rPr>
        <w:t>1</w:t>
      </w:r>
      <w:r w:rsidR="00F86B1C" w:rsidRPr="002F7412">
        <w:rPr>
          <w:b/>
          <w:bCs/>
        </w:rPr>
        <w:t>.5.202</w:t>
      </w:r>
      <w:r>
        <w:rPr>
          <w:b/>
          <w:bCs/>
        </w:rPr>
        <w:t>5</w:t>
      </w:r>
    </w:p>
    <w:p w14:paraId="69EDE5B2" w14:textId="77777777" w:rsidR="0041307E" w:rsidRDefault="0041307E" w:rsidP="00591F76">
      <w:pPr>
        <w:rPr>
          <w:b/>
          <w:bCs/>
        </w:rPr>
      </w:pPr>
    </w:p>
    <w:p w14:paraId="015EA8D7" w14:textId="04F9D933" w:rsidR="0041307E" w:rsidRPr="0041307E" w:rsidRDefault="0041307E" w:rsidP="00591F76">
      <w:r w:rsidRPr="0041307E">
        <w:t>Prof.ssa Clementina Gabanelli</w:t>
      </w:r>
    </w:p>
    <w:p w14:paraId="3ADC7B1A" w14:textId="77777777" w:rsidR="00D1625B" w:rsidRPr="00591F76" w:rsidRDefault="00D1625B" w:rsidP="00591F76"/>
    <w:p w14:paraId="376B69B7" w14:textId="77777777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753F5" w14:textId="77777777" w:rsidR="00866BD4" w:rsidRDefault="00866BD4" w:rsidP="00286586">
      <w:r>
        <w:separator/>
      </w:r>
    </w:p>
  </w:endnote>
  <w:endnote w:type="continuationSeparator" w:id="0">
    <w:p w14:paraId="4DE6F6AB" w14:textId="77777777" w:rsidR="00866BD4" w:rsidRDefault="00866BD4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475B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B431C11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D46D" w14:textId="772691A8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9B1D7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9B1D7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9CDDD" w14:textId="77777777" w:rsidR="00866BD4" w:rsidRDefault="00866BD4" w:rsidP="00286586">
      <w:r>
        <w:separator/>
      </w:r>
    </w:p>
  </w:footnote>
  <w:footnote w:type="continuationSeparator" w:id="0">
    <w:p w14:paraId="49B565C9" w14:textId="77777777" w:rsidR="00866BD4" w:rsidRDefault="00866BD4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4B5EFD2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7F3F492" w14:textId="2AEEEDDD" w:rsidR="004A39D4" w:rsidRPr="00045915" w:rsidRDefault="0047127F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261788AB" wp14:editId="3CD0A24B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4B1EC6C" wp14:editId="267FC2CC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FA64E0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Ministero della Pubblica Istruzione</w:t>
          </w:r>
        </w:p>
        <w:p w14:paraId="64FCA510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4B553FC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207CEE38" w14:textId="77777777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  <w:r w:rsidRPr="0071752E">
            <w:rPr>
              <w:sz w:val="22"/>
              <w:szCs w:val="22"/>
              <w:lang w:val="x-none" w:eastAsia="x-none"/>
            </w:rPr>
            <w:t xml:space="preserve"> - </w:t>
          </w:r>
          <w:r w:rsidRPr="0071752E">
            <w:rPr>
              <w:sz w:val="22"/>
              <w:szCs w:val="22"/>
              <w:lang w:val="x-none" w:eastAsia="x-none"/>
            </w:rPr>
            <w:sym w:font="Wingdings 2" w:char="F03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220410</w:t>
          </w:r>
        </w:p>
        <w:p w14:paraId="73CB98E8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442D2E74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32BE28BA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145BEB8A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DC1"/>
    <w:multiLevelType w:val="hybridMultilevel"/>
    <w:tmpl w:val="8912E75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C22C6D"/>
    <w:multiLevelType w:val="hybridMultilevel"/>
    <w:tmpl w:val="33244134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01E72702"/>
    <w:multiLevelType w:val="hybridMultilevel"/>
    <w:tmpl w:val="6DD61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A40374"/>
    <w:multiLevelType w:val="hybridMultilevel"/>
    <w:tmpl w:val="48F0B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9E3655"/>
    <w:multiLevelType w:val="hybridMultilevel"/>
    <w:tmpl w:val="2DC2D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0C9E2E09"/>
    <w:multiLevelType w:val="hybridMultilevel"/>
    <w:tmpl w:val="87C6562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D676AE"/>
    <w:multiLevelType w:val="hybridMultilevel"/>
    <w:tmpl w:val="7876BE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1FBA5FB5"/>
    <w:multiLevelType w:val="hybridMultilevel"/>
    <w:tmpl w:val="F8300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9D1BFF"/>
    <w:multiLevelType w:val="hybridMultilevel"/>
    <w:tmpl w:val="9FDAF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5442F70"/>
    <w:multiLevelType w:val="hybridMultilevel"/>
    <w:tmpl w:val="46B86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F6B22"/>
    <w:multiLevelType w:val="hybridMultilevel"/>
    <w:tmpl w:val="8D64B7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0A177B"/>
    <w:multiLevelType w:val="hybridMultilevel"/>
    <w:tmpl w:val="DCF8D8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1302181"/>
    <w:multiLevelType w:val="hybridMultilevel"/>
    <w:tmpl w:val="F4446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07DE4"/>
    <w:multiLevelType w:val="hybridMultilevel"/>
    <w:tmpl w:val="F4CCC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FF4904"/>
    <w:multiLevelType w:val="hybridMultilevel"/>
    <w:tmpl w:val="C6DA3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61AC456A"/>
    <w:multiLevelType w:val="hybridMultilevel"/>
    <w:tmpl w:val="E0BC2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5" w15:restartNumberingAfterBreak="0">
    <w:nsid w:val="6BDE6950"/>
    <w:multiLevelType w:val="hybridMultilevel"/>
    <w:tmpl w:val="3B34C5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D813363"/>
    <w:multiLevelType w:val="hybridMultilevel"/>
    <w:tmpl w:val="3086E57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8" w15:restartNumberingAfterBreak="0">
    <w:nsid w:val="76BE3304"/>
    <w:multiLevelType w:val="hybridMultilevel"/>
    <w:tmpl w:val="B014A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F5764D"/>
    <w:multiLevelType w:val="hybridMultilevel"/>
    <w:tmpl w:val="76CA9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1" w15:restartNumberingAfterBreak="0">
    <w:nsid w:val="78F407F1"/>
    <w:multiLevelType w:val="hybridMultilevel"/>
    <w:tmpl w:val="557E5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7F041F"/>
    <w:multiLevelType w:val="hybridMultilevel"/>
    <w:tmpl w:val="79E0F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4" w15:restartNumberingAfterBreak="0">
    <w:nsid w:val="7E152F7F"/>
    <w:multiLevelType w:val="hybridMultilevel"/>
    <w:tmpl w:val="AF8C3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9F5B1B"/>
    <w:multiLevelType w:val="hybridMultilevel"/>
    <w:tmpl w:val="BA2466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4114D"/>
    <w:multiLevelType w:val="hybridMultilevel"/>
    <w:tmpl w:val="E3804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023772">
    <w:abstractNumId w:val="9"/>
  </w:num>
  <w:num w:numId="2" w16cid:durableId="1033187709">
    <w:abstractNumId w:val="17"/>
  </w:num>
  <w:num w:numId="3" w16cid:durableId="1187135041">
    <w:abstractNumId w:val="20"/>
  </w:num>
  <w:num w:numId="4" w16cid:durableId="1909996835">
    <w:abstractNumId w:val="14"/>
  </w:num>
  <w:num w:numId="5" w16cid:durableId="88088940">
    <w:abstractNumId w:val="15"/>
  </w:num>
  <w:num w:numId="6" w16cid:durableId="668485206">
    <w:abstractNumId w:val="4"/>
  </w:num>
  <w:num w:numId="7" w16cid:durableId="607127255">
    <w:abstractNumId w:val="24"/>
  </w:num>
  <w:num w:numId="8" w16cid:durableId="707488838">
    <w:abstractNumId w:val="18"/>
  </w:num>
  <w:num w:numId="9" w16cid:durableId="1287665380">
    <w:abstractNumId w:val="10"/>
  </w:num>
  <w:num w:numId="10" w16cid:durableId="2081562339">
    <w:abstractNumId w:val="25"/>
  </w:num>
  <w:num w:numId="11" w16cid:durableId="1485776355">
    <w:abstractNumId w:val="6"/>
  </w:num>
  <w:num w:numId="12" w16cid:durableId="503515415">
    <w:abstractNumId w:val="40"/>
  </w:num>
  <w:num w:numId="13" w16cid:durableId="2114351029">
    <w:abstractNumId w:val="23"/>
  </w:num>
  <w:num w:numId="14" w16cid:durableId="1712261522">
    <w:abstractNumId w:val="31"/>
  </w:num>
  <w:num w:numId="15" w16cid:durableId="1082408902">
    <w:abstractNumId w:val="11"/>
  </w:num>
  <w:num w:numId="16" w16cid:durableId="1120032152">
    <w:abstractNumId w:val="43"/>
  </w:num>
  <w:num w:numId="17" w16cid:durableId="822619187">
    <w:abstractNumId w:val="37"/>
  </w:num>
  <w:num w:numId="18" w16cid:durableId="395014836">
    <w:abstractNumId w:val="34"/>
  </w:num>
  <w:num w:numId="19" w16cid:durableId="1729693962">
    <w:abstractNumId w:val="12"/>
  </w:num>
  <w:num w:numId="20" w16cid:durableId="1853837288">
    <w:abstractNumId w:val="30"/>
  </w:num>
  <w:num w:numId="21" w16cid:durableId="149947817">
    <w:abstractNumId w:val="32"/>
  </w:num>
  <w:num w:numId="22" w16cid:durableId="1376004354">
    <w:abstractNumId w:val="16"/>
  </w:num>
  <w:num w:numId="23" w16cid:durableId="1612398766">
    <w:abstractNumId w:val="29"/>
  </w:num>
  <w:num w:numId="24" w16cid:durableId="1654865996">
    <w:abstractNumId w:val="2"/>
  </w:num>
  <w:num w:numId="25" w16cid:durableId="843012004">
    <w:abstractNumId w:val="13"/>
  </w:num>
  <w:num w:numId="26" w16cid:durableId="824518341">
    <w:abstractNumId w:val="42"/>
  </w:num>
  <w:num w:numId="27" w16cid:durableId="130638612">
    <w:abstractNumId w:val="41"/>
  </w:num>
  <w:num w:numId="28" w16cid:durableId="71853786">
    <w:abstractNumId w:val="5"/>
  </w:num>
  <w:num w:numId="29" w16cid:durableId="1162693523">
    <w:abstractNumId w:val="46"/>
  </w:num>
  <w:num w:numId="30" w16cid:durableId="56779786">
    <w:abstractNumId w:val="22"/>
  </w:num>
  <w:num w:numId="31" w16cid:durableId="2082556282">
    <w:abstractNumId w:val="21"/>
  </w:num>
  <w:num w:numId="32" w16cid:durableId="174851378">
    <w:abstractNumId w:val="33"/>
  </w:num>
  <w:num w:numId="33" w16cid:durableId="1337028430">
    <w:abstractNumId w:val="44"/>
  </w:num>
  <w:num w:numId="34" w16cid:durableId="209196476">
    <w:abstractNumId w:val="8"/>
  </w:num>
  <w:num w:numId="35" w16cid:durableId="1970239604">
    <w:abstractNumId w:val="38"/>
  </w:num>
  <w:num w:numId="36" w16cid:durableId="342560131">
    <w:abstractNumId w:val="45"/>
  </w:num>
  <w:num w:numId="37" w16cid:durableId="1129741837">
    <w:abstractNumId w:val="1"/>
  </w:num>
  <w:num w:numId="38" w16cid:durableId="422730306">
    <w:abstractNumId w:val="28"/>
  </w:num>
  <w:num w:numId="39" w16cid:durableId="1256549403">
    <w:abstractNumId w:val="7"/>
  </w:num>
  <w:num w:numId="40" w16cid:durableId="219175019">
    <w:abstractNumId w:val="26"/>
  </w:num>
  <w:num w:numId="41" w16cid:durableId="1903515871">
    <w:abstractNumId w:val="19"/>
  </w:num>
  <w:num w:numId="42" w16cid:durableId="178081339">
    <w:abstractNumId w:val="35"/>
  </w:num>
  <w:num w:numId="43" w16cid:durableId="286352173">
    <w:abstractNumId w:val="0"/>
  </w:num>
  <w:num w:numId="44" w16cid:durableId="282468623">
    <w:abstractNumId w:val="36"/>
  </w:num>
  <w:num w:numId="45" w16cid:durableId="927814048">
    <w:abstractNumId w:val="27"/>
  </w:num>
  <w:num w:numId="46" w16cid:durableId="1006590182">
    <w:abstractNumId w:val="39"/>
  </w:num>
  <w:num w:numId="47" w16cid:durableId="620918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360F9"/>
    <w:rsid w:val="00036AE2"/>
    <w:rsid w:val="00041E42"/>
    <w:rsid w:val="000D779E"/>
    <w:rsid w:val="00120C52"/>
    <w:rsid w:val="001375F9"/>
    <w:rsid w:val="001654B9"/>
    <w:rsid w:val="00181565"/>
    <w:rsid w:val="00185D90"/>
    <w:rsid w:val="001C32DE"/>
    <w:rsid w:val="001F3D61"/>
    <w:rsid w:val="00283E08"/>
    <w:rsid w:val="00286586"/>
    <w:rsid w:val="00296FF3"/>
    <w:rsid w:val="002F2889"/>
    <w:rsid w:val="002F7412"/>
    <w:rsid w:val="0035344C"/>
    <w:rsid w:val="00390F26"/>
    <w:rsid w:val="003D7219"/>
    <w:rsid w:val="0041307E"/>
    <w:rsid w:val="00415B8E"/>
    <w:rsid w:val="0047127F"/>
    <w:rsid w:val="004A39D4"/>
    <w:rsid w:val="004D2DDD"/>
    <w:rsid w:val="004D3E08"/>
    <w:rsid w:val="00511658"/>
    <w:rsid w:val="00572397"/>
    <w:rsid w:val="00584D1E"/>
    <w:rsid w:val="00591F76"/>
    <w:rsid w:val="0064374F"/>
    <w:rsid w:val="00686F17"/>
    <w:rsid w:val="006D75D2"/>
    <w:rsid w:val="00762C02"/>
    <w:rsid w:val="00764F28"/>
    <w:rsid w:val="007914B6"/>
    <w:rsid w:val="008309BA"/>
    <w:rsid w:val="00835F01"/>
    <w:rsid w:val="00866BD4"/>
    <w:rsid w:val="00962D03"/>
    <w:rsid w:val="009B08B0"/>
    <w:rsid w:val="009B1D71"/>
    <w:rsid w:val="009B446D"/>
    <w:rsid w:val="009F0AD6"/>
    <w:rsid w:val="009F6F14"/>
    <w:rsid w:val="00A10943"/>
    <w:rsid w:val="00A87D14"/>
    <w:rsid w:val="00B60880"/>
    <w:rsid w:val="00B72602"/>
    <w:rsid w:val="00B7350B"/>
    <w:rsid w:val="00BF080F"/>
    <w:rsid w:val="00C20A39"/>
    <w:rsid w:val="00C20E1E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86B1C"/>
    <w:rsid w:val="00FB189E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6BD2E541"/>
  <w15:chartTrackingRefBased/>
  <w15:docId w15:val="{1AC3620A-6D10-4A36-9D71-C0469A7F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D3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1</TotalTime>
  <Pages>3</Pages>
  <Words>442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Clementina Gabanelli</cp:lastModifiedBy>
  <cp:revision>3</cp:revision>
  <cp:lastPrinted>2020-04-29T14:29:00Z</cp:lastPrinted>
  <dcterms:created xsi:type="dcterms:W3CDTF">2025-05-27T13:09:00Z</dcterms:created>
  <dcterms:modified xsi:type="dcterms:W3CDTF">2025-05-27T13:53:00Z</dcterms:modified>
</cp:coreProperties>
</file>