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866E8" w14:textId="77777777" w:rsidR="00D1625B" w:rsidRDefault="00D1625B" w:rsidP="00591F76">
      <w:pPr>
        <w:jc w:val="center"/>
      </w:pPr>
    </w:p>
    <w:p w14:paraId="25E0BE08" w14:textId="2AB34DF5" w:rsidR="00D1625B" w:rsidRDefault="00D1625B" w:rsidP="00591F76">
      <w:pPr>
        <w:jc w:val="center"/>
        <w:rPr>
          <w:b/>
        </w:rPr>
      </w:pPr>
      <w:r w:rsidRPr="00591F76">
        <w:rPr>
          <w:b/>
        </w:rPr>
        <w:t>DOCENTE</w:t>
      </w:r>
      <w:r w:rsidR="00DF15DF">
        <w:rPr>
          <w:b/>
        </w:rPr>
        <w:t xml:space="preserve"> MOIOLI</w:t>
      </w:r>
      <w:r w:rsidR="00511658" w:rsidRPr="00591F76">
        <w:rPr>
          <w:b/>
        </w:rPr>
        <w:tab/>
      </w:r>
      <w:r w:rsidRPr="00591F76">
        <w:rPr>
          <w:b/>
        </w:rPr>
        <w:t xml:space="preserve"> </w:t>
      </w:r>
      <w:r w:rsidRPr="00591F76">
        <w:rPr>
          <w:b/>
        </w:rPr>
        <w:tab/>
      </w:r>
      <w:r w:rsidR="00686F17" w:rsidRPr="00591F76">
        <w:rPr>
          <w:b/>
        </w:rPr>
        <w:t>DISCIPLINA</w:t>
      </w:r>
      <w:r w:rsidRPr="00591F76">
        <w:rPr>
          <w:b/>
        </w:rPr>
        <w:t xml:space="preserve"> </w:t>
      </w:r>
      <w:r w:rsidR="00DF15DF">
        <w:rPr>
          <w:b/>
        </w:rPr>
        <w:t>INGLESE</w:t>
      </w:r>
      <w:r w:rsidRPr="00591F76">
        <w:rPr>
          <w:b/>
        </w:rPr>
        <w:tab/>
      </w:r>
      <w:r w:rsidR="00511658" w:rsidRPr="00591F76">
        <w:rPr>
          <w:b/>
        </w:rPr>
        <w:tab/>
      </w:r>
      <w:r w:rsidRPr="00591F76">
        <w:rPr>
          <w:b/>
        </w:rPr>
        <w:t>CLASSE</w:t>
      </w:r>
      <w:r w:rsidR="00DF15DF">
        <w:rPr>
          <w:b/>
        </w:rPr>
        <w:t xml:space="preserve"> </w:t>
      </w:r>
      <w:r w:rsidR="006709C8">
        <w:rPr>
          <w:b/>
        </w:rPr>
        <w:t>3</w:t>
      </w:r>
      <w:r w:rsidR="00DF15DF">
        <w:rPr>
          <w:b/>
        </w:rPr>
        <w:t>A</w:t>
      </w:r>
      <w:r w:rsidR="007B2F60">
        <w:rPr>
          <w:b/>
        </w:rPr>
        <w:t>P</w:t>
      </w:r>
    </w:p>
    <w:p w14:paraId="2C2FCEB1" w14:textId="77777777" w:rsidR="007B2F60" w:rsidRPr="00591F76" w:rsidRDefault="007B2F60" w:rsidP="007B2F60">
      <w:pPr>
        <w:rPr>
          <w:b/>
        </w:rPr>
      </w:pPr>
    </w:p>
    <w:p w14:paraId="39E6F406" w14:textId="77777777" w:rsidR="00D1625B" w:rsidRPr="00591F76" w:rsidRDefault="00D1625B" w:rsidP="00591F76">
      <w:pPr>
        <w:jc w:val="center"/>
      </w:pPr>
    </w:p>
    <w:p w14:paraId="6C2C7014" w14:textId="77777777" w:rsidR="00D1625B" w:rsidRPr="00591F76" w:rsidRDefault="00D1625B" w:rsidP="00591F76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14:paraId="7FD4B0AA" w14:textId="77777777" w:rsidR="00511658" w:rsidRPr="00591F76" w:rsidRDefault="00511658" w:rsidP="00591F76">
      <w:pPr>
        <w:rPr>
          <w:u w:val="single"/>
        </w:rPr>
      </w:pPr>
    </w:p>
    <w:p w14:paraId="1D8A5E46" w14:textId="77777777" w:rsidR="00511658" w:rsidRPr="00591F76" w:rsidRDefault="00511658" w:rsidP="00591F76"/>
    <w:p w14:paraId="604F684A" w14:textId="77777777" w:rsidR="00D1625B" w:rsidRPr="00591F76" w:rsidRDefault="00D1625B" w:rsidP="00591F76">
      <w:r w:rsidRPr="00591F76">
        <w:t>Bergamo,</w:t>
      </w:r>
      <w:r w:rsidR="00C20A39" w:rsidRPr="00591F76">
        <w:t xml:space="preserve"> </w:t>
      </w:r>
    </w:p>
    <w:p w14:paraId="31FFDD2D" w14:textId="32073939" w:rsidR="001C32DE" w:rsidRDefault="00DF15DF" w:rsidP="00591F76">
      <w:r>
        <w:t>30/05/25</w:t>
      </w:r>
    </w:p>
    <w:p w14:paraId="42E47D01" w14:textId="77777777" w:rsidR="00DF15DF" w:rsidRDefault="00DF15DF" w:rsidP="00591F76"/>
    <w:p w14:paraId="6983B944" w14:textId="77777777" w:rsidR="006709C8" w:rsidRPr="005E49A8" w:rsidRDefault="006709C8" w:rsidP="006709C8">
      <w:r w:rsidRPr="005E49A8">
        <w:t xml:space="preserve">LIBRO DI TESTO IN TIME 2 </w:t>
      </w:r>
    </w:p>
    <w:p w14:paraId="7D674515" w14:textId="77777777" w:rsidR="006709C8" w:rsidRPr="005E49A8" w:rsidRDefault="006709C8" w:rsidP="006709C8">
      <w:pPr>
        <w:rPr>
          <w:lang w:val="en-US"/>
        </w:rPr>
      </w:pPr>
      <w:r w:rsidRPr="005E49A8">
        <w:rPr>
          <w:lang w:val="en-US"/>
        </w:rPr>
        <w:t>UNIT 1-2-7</w:t>
      </w:r>
      <w:r>
        <w:rPr>
          <w:lang w:val="en-US"/>
        </w:rPr>
        <w:t>-9</w:t>
      </w:r>
    </w:p>
    <w:p w14:paraId="7DD23F98" w14:textId="77777777" w:rsidR="006709C8" w:rsidRPr="005E49A8" w:rsidRDefault="006709C8" w:rsidP="006709C8">
      <w:pPr>
        <w:rPr>
          <w:b/>
          <w:bCs/>
          <w:lang w:val="en-US"/>
        </w:rPr>
      </w:pPr>
      <w:r>
        <w:rPr>
          <w:b/>
          <w:bCs/>
          <w:lang w:val="en-US"/>
        </w:rPr>
        <w:t>Grammar</w:t>
      </w:r>
    </w:p>
    <w:p w14:paraId="05DEABEC" w14:textId="77777777" w:rsidR="006709C8" w:rsidRDefault="006709C8" w:rsidP="006709C8">
      <w:pPr>
        <w:rPr>
          <w:lang w:val="en-US"/>
        </w:rPr>
      </w:pPr>
      <w:r w:rsidRPr="005E49A8">
        <w:rPr>
          <w:lang w:val="en-US"/>
        </w:rPr>
        <w:t>R</w:t>
      </w:r>
      <w:r>
        <w:rPr>
          <w:lang w:val="en-US"/>
        </w:rPr>
        <w:t>evision: Present simple/continuous, Past simple/Present perfect, future forms</w:t>
      </w:r>
    </w:p>
    <w:p w14:paraId="4A764065" w14:textId="77777777" w:rsidR="006709C8" w:rsidRDefault="006709C8" w:rsidP="006709C8">
      <w:pPr>
        <w:rPr>
          <w:lang w:val="en-US"/>
        </w:rPr>
      </w:pPr>
      <w:r>
        <w:rPr>
          <w:lang w:val="en-US"/>
        </w:rPr>
        <w:t>Used to</w:t>
      </w:r>
    </w:p>
    <w:p w14:paraId="35913D5B" w14:textId="77777777" w:rsidR="006709C8" w:rsidRDefault="006709C8" w:rsidP="006709C8">
      <w:pPr>
        <w:rPr>
          <w:lang w:val="en-US"/>
        </w:rPr>
      </w:pPr>
      <w:r>
        <w:rPr>
          <w:lang w:val="en-US"/>
        </w:rPr>
        <w:t>Play, do, go</w:t>
      </w:r>
    </w:p>
    <w:p w14:paraId="1FEB9DA8" w14:textId="77777777" w:rsidR="006709C8" w:rsidRDefault="006709C8" w:rsidP="006709C8">
      <w:pPr>
        <w:rPr>
          <w:lang w:val="en-US"/>
        </w:rPr>
      </w:pPr>
      <w:r>
        <w:rPr>
          <w:lang w:val="en-US"/>
        </w:rPr>
        <w:t>Past simple/Past continuous</w:t>
      </w:r>
    </w:p>
    <w:p w14:paraId="2D0C0874" w14:textId="77777777" w:rsidR="006709C8" w:rsidRDefault="006709C8" w:rsidP="006709C8">
      <w:pPr>
        <w:rPr>
          <w:lang w:val="en-US"/>
        </w:rPr>
      </w:pPr>
      <w:r>
        <w:rPr>
          <w:lang w:val="en-US"/>
        </w:rPr>
        <w:t>Adverbs of sequence</w:t>
      </w:r>
    </w:p>
    <w:p w14:paraId="41AD1C7D" w14:textId="77777777" w:rsidR="006709C8" w:rsidRDefault="006709C8" w:rsidP="006709C8">
      <w:pPr>
        <w:rPr>
          <w:lang w:val="en-US"/>
        </w:rPr>
      </w:pPr>
      <w:r>
        <w:rPr>
          <w:lang w:val="en-US"/>
        </w:rPr>
        <w:t>Present perfect continuous/Present perfect simple</w:t>
      </w:r>
    </w:p>
    <w:p w14:paraId="292AB2CA" w14:textId="77777777" w:rsidR="006709C8" w:rsidRDefault="006709C8" w:rsidP="006709C8">
      <w:pPr>
        <w:rPr>
          <w:lang w:val="en-US"/>
        </w:rPr>
      </w:pPr>
      <w:r>
        <w:rPr>
          <w:lang w:val="en-US"/>
        </w:rPr>
        <w:t>Should/should have/ought to/need to/had better</w:t>
      </w:r>
    </w:p>
    <w:p w14:paraId="6619BEE1" w14:textId="77777777" w:rsidR="006709C8" w:rsidRDefault="006709C8" w:rsidP="006709C8">
      <w:pPr>
        <w:rPr>
          <w:lang w:val="en-US"/>
        </w:rPr>
      </w:pPr>
      <w:r>
        <w:rPr>
          <w:lang w:val="en-US"/>
        </w:rPr>
        <w:t>Verbs of perception</w:t>
      </w:r>
    </w:p>
    <w:p w14:paraId="04BCB33B" w14:textId="77777777" w:rsidR="006709C8" w:rsidRDefault="006709C8" w:rsidP="006709C8">
      <w:pPr>
        <w:rPr>
          <w:lang w:val="en-US"/>
        </w:rPr>
      </w:pPr>
      <w:r>
        <w:rPr>
          <w:lang w:val="en-US"/>
        </w:rPr>
        <w:t>Present, past, future passive</w:t>
      </w:r>
    </w:p>
    <w:p w14:paraId="56348AB7" w14:textId="77777777" w:rsidR="006709C8" w:rsidRDefault="006709C8" w:rsidP="006709C8">
      <w:pPr>
        <w:rPr>
          <w:lang w:val="en-US"/>
        </w:rPr>
      </w:pPr>
    </w:p>
    <w:p w14:paraId="38BA75BC" w14:textId="77777777" w:rsidR="006709C8" w:rsidRPr="005E49A8" w:rsidRDefault="006709C8" w:rsidP="006709C8">
      <w:pPr>
        <w:rPr>
          <w:lang w:val="en-US"/>
        </w:rPr>
      </w:pPr>
      <w:r w:rsidRPr="0071109B">
        <w:rPr>
          <w:b/>
          <w:bCs/>
          <w:lang w:val="en-US"/>
        </w:rPr>
        <w:t>Vocabulary and functions</w:t>
      </w:r>
      <w:r>
        <w:rPr>
          <w:lang w:val="en-US"/>
        </w:rPr>
        <w:t>: everyday activities, hobbies and sports, jobs and life career, material and shapes</w:t>
      </w:r>
    </w:p>
    <w:p w14:paraId="64436C4F" w14:textId="77777777" w:rsidR="006709C8" w:rsidRPr="005E49A8" w:rsidRDefault="006709C8" w:rsidP="006709C8"/>
    <w:p w14:paraId="099F09B0" w14:textId="77777777" w:rsidR="006709C8" w:rsidRPr="005E49A8" w:rsidRDefault="006709C8" w:rsidP="006709C8">
      <w:pPr>
        <w:rPr>
          <w:b/>
          <w:bCs/>
        </w:rPr>
      </w:pPr>
      <w:r w:rsidRPr="005E49A8">
        <w:rPr>
          <w:b/>
          <w:bCs/>
        </w:rPr>
        <w:t>INGLESE TECNICO</w:t>
      </w:r>
      <w:r>
        <w:rPr>
          <w:b/>
          <w:bCs/>
        </w:rPr>
        <w:t xml:space="preserve">: </w:t>
      </w:r>
      <w:r w:rsidRPr="0071109B">
        <w:t>Soil and Irrigation</w:t>
      </w:r>
    </w:p>
    <w:p w14:paraId="3543697F" w14:textId="77777777" w:rsidR="006709C8" w:rsidRPr="0071109B" w:rsidRDefault="006709C8" w:rsidP="006709C8">
      <w:pPr>
        <w:rPr>
          <w:b/>
          <w:bCs/>
        </w:rPr>
      </w:pPr>
    </w:p>
    <w:p w14:paraId="76330EB1" w14:textId="77777777" w:rsidR="006709C8" w:rsidRPr="0071109B" w:rsidRDefault="006709C8" w:rsidP="006709C8">
      <w:pPr>
        <w:rPr>
          <w:b/>
          <w:bCs/>
        </w:rPr>
      </w:pPr>
      <w:r w:rsidRPr="0071109B">
        <w:rPr>
          <w:b/>
          <w:bCs/>
        </w:rPr>
        <w:t>EDUCAZIONE CIVICA</w:t>
      </w:r>
    </w:p>
    <w:p w14:paraId="1FC7892D" w14:textId="77777777" w:rsidR="006709C8" w:rsidRPr="005E49A8" w:rsidRDefault="006709C8" w:rsidP="006709C8">
      <w:r>
        <w:t>Water waste</w:t>
      </w:r>
    </w:p>
    <w:p w14:paraId="47C6389A" w14:textId="6A140816" w:rsidR="00DF15DF" w:rsidRPr="00591F76" w:rsidRDefault="00DF15DF" w:rsidP="00591F76"/>
    <w:sectPr w:rsidR="00DF15DF" w:rsidRPr="00591F76" w:rsidSect="00A10943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A319A" w14:textId="77777777" w:rsidR="00EF7DCD" w:rsidRDefault="00EF7DCD" w:rsidP="00286586">
      <w:r>
        <w:separator/>
      </w:r>
    </w:p>
  </w:endnote>
  <w:endnote w:type="continuationSeparator" w:id="0">
    <w:p w14:paraId="517A4157" w14:textId="77777777" w:rsidR="00EF7DCD" w:rsidRDefault="00EF7DCD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3FABE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DB7398C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7B117" w14:textId="77777777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A276B" w14:textId="77777777" w:rsidR="00EF7DCD" w:rsidRDefault="00EF7DCD" w:rsidP="00286586">
      <w:r>
        <w:separator/>
      </w:r>
    </w:p>
  </w:footnote>
  <w:footnote w:type="continuationSeparator" w:id="0">
    <w:p w14:paraId="6E0AFF59" w14:textId="77777777" w:rsidR="00EF7DCD" w:rsidRDefault="00EF7DCD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14:paraId="67340461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3BB059" w14:textId="4FA96577" w:rsidR="004A39D4" w:rsidRPr="00045915" w:rsidRDefault="005E4B99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F125B27" wp14:editId="251271ED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E3F9F71" wp14:editId="35770200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E93779" w14:textId="4D51E009" w:rsidR="004A39D4" w:rsidRPr="00045915" w:rsidRDefault="00BC3CC4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="004A39D4"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14:paraId="11020197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1503AF2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49637F4D" w14:textId="52D5FB41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14:paraId="09178AC9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7131F868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198E264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2513A512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2030714326">
    <w:abstractNumId w:val="2"/>
  </w:num>
  <w:num w:numId="2" w16cid:durableId="563226753">
    <w:abstractNumId w:val="9"/>
  </w:num>
  <w:num w:numId="3" w16cid:durableId="2042315564">
    <w:abstractNumId w:val="11"/>
  </w:num>
  <w:num w:numId="4" w16cid:durableId="1163546936">
    <w:abstractNumId w:val="6"/>
  </w:num>
  <w:num w:numId="5" w16cid:durableId="913471147">
    <w:abstractNumId w:val="7"/>
  </w:num>
  <w:num w:numId="6" w16cid:durableId="999112221">
    <w:abstractNumId w:val="0"/>
  </w:num>
  <w:num w:numId="7" w16cid:durableId="537856868">
    <w:abstractNumId w:val="13"/>
  </w:num>
  <w:num w:numId="8" w16cid:durableId="1879199647">
    <w:abstractNumId w:val="10"/>
  </w:num>
  <w:num w:numId="9" w16cid:durableId="672605327">
    <w:abstractNumId w:val="3"/>
  </w:num>
  <w:num w:numId="10" w16cid:durableId="251164337">
    <w:abstractNumId w:val="14"/>
  </w:num>
  <w:num w:numId="11" w16cid:durableId="464739152">
    <w:abstractNumId w:val="1"/>
  </w:num>
  <w:num w:numId="12" w16cid:durableId="197935645">
    <w:abstractNumId w:val="20"/>
  </w:num>
  <w:num w:numId="13" w16cid:durableId="1483233934">
    <w:abstractNumId w:val="12"/>
  </w:num>
  <w:num w:numId="14" w16cid:durableId="923607334">
    <w:abstractNumId w:val="16"/>
  </w:num>
  <w:num w:numId="15" w16cid:durableId="437146188">
    <w:abstractNumId w:val="4"/>
  </w:num>
  <w:num w:numId="16" w16cid:durableId="938216511">
    <w:abstractNumId w:val="21"/>
  </w:num>
  <w:num w:numId="17" w16cid:durableId="1171527042">
    <w:abstractNumId w:val="19"/>
  </w:num>
  <w:num w:numId="18" w16cid:durableId="266885731">
    <w:abstractNumId w:val="18"/>
  </w:num>
  <w:num w:numId="19" w16cid:durableId="2120827674">
    <w:abstractNumId w:val="5"/>
  </w:num>
  <w:num w:numId="20" w16cid:durableId="516307620">
    <w:abstractNumId w:val="15"/>
  </w:num>
  <w:num w:numId="21" w16cid:durableId="799029245">
    <w:abstractNumId w:val="17"/>
  </w:num>
  <w:num w:numId="22" w16cid:durableId="121689406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75D"/>
    <w:rsid w:val="000350C6"/>
    <w:rsid w:val="00041E42"/>
    <w:rsid w:val="000D779E"/>
    <w:rsid w:val="001375F9"/>
    <w:rsid w:val="001674DB"/>
    <w:rsid w:val="00181565"/>
    <w:rsid w:val="00185D90"/>
    <w:rsid w:val="001C32DE"/>
    <w:rsid w:val="001F3D61"/>
    <w:rsid w:val="00283E08"/>
    <w:rsid w:val="00286586"/>
    <w:rsid w:val="00296FF3"/>
    <w:rsid w:val="002E63AE"/>
    <w:rsid w:val="0035344C"/>
    <w:rsid w:val="00415B8E"/>
    <w:rsid w:val="004A39D4"/>
    <w:rsid w:val="004F6522"/>
    <w:rsid w:val="00511658"/>
    <w:rsid w:val="00591F76"/>
    <w:rsid w:val="005E4B99"/>
    <w:rsid w:val="005E7D4B"/>
    <w:rsid w:val="006709C8"/>
    <w:rsid w:val="00686F17"/>
    <w:rsid w:val="006D75D2"/>
    <w:rsid w:val="007B2F60"/>
    <w:rsid w:val="008309BA"/>
    <w:rsid w:val="00835F01"/>
    <w:rsid w:val="00866BD4"/>
    <w:rsid w:val="00926DB3"/>
    <w:rsid w:val="009B08B0"/>
    <w:rsid w:val="009B446D"/>
    <w:rsid w:val="009F0AD6"/>
    <w:rsid w:val="00A10943"/>
    <w:rsid w:val="00A87D14"/>
    <w:rsid w:val="00B72602"/>
    <w:rsid w:val="00B7350B"/>
    <w:rsid w:val="00BC3CC4"/>
    <w:rsid w:val="00BF080F"/>
    <w:rsid w:val="00C1461B"/>
    <w:rsid w:val="00C20A39"/>
    <w:rsid w:val="00CA3E18"/>
    <w:rsid w:val="00D1625B"/>
    <w:rsid w:val="00D201EE"/>
    <w:rsid w:val="00D41468"/>
    <w:rsid w:val="00D50A7C"/>
    <w:rsid w:val="00DD4F29"/>
    <w:rsid w:val="00DE2703"/>
    <w:rsid w:val="00DF15DF"/>
    <w:rsid w:val="00DF675D"/>
    <w:rsid w:val="00E03DB6"/>
    <w:rsid w:val="00EA03C0"/>
    <w:rsid w:val="00EF7DCD"/>
    <w:rsid w:val="00F260C2"/>
    <w:rsid w:val="00F3028E"/>
    <w:rsid w:val="00F77B98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A6426E"/>
  <w15:chartTrackingRefBased/>
  <w15:docId w15:val="{0AC24B66-6666-422D-BF72-15A4B4CC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3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Alessia Moioli</cp:lastModifiedBy>
  <cp:revision>7</cp:revision>
  <cp:lastPrinted>2023-05-11T05:20:00Z</cp:lastPrinted>
  <dcterms:created xsi:type="dcterms:W3CDTF">2022-04-29T15:56:00Z</dcterms:created>
  <dcterms:modified xsi:type="dcterms:W3CDTF">2025-05-30T15:14:00Z</dcterms:modified>
</cp:coreProperties>
</file>