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66E8" w14:textId="77777777" w:rsidR="00D1625B" w:rsidRDefault="00D1625B" w:rsidP="00591F76">
      <w:pPr>
        <w:jc w:val="center"/>
      </w:pPr>
    </w:p>
    <w:p w14:paraId="25E0BE08" w14:textId="600E869E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8243DA">
        <w:rPr>
          <w:b/>
        </w:rPr>
        <w:t xml:space="preserve"> PIDATELLA </w:t>
      </w:r>
      <w:proofErr w:type="gramStart"/>
      <w:r w:rsidR="008243DA">
        <w:rPr>
          <w:b/>
        </w:rPr>
        <w:t xml:space="preserve">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8243DA">
        <w:rPr>
          <w:b/>
        </w:rPr>
        <w:t xml:space="preserve">INGLESE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8243DA">
        <w:rPr>
          <w:b/>
        </w:rPr>
        <w:t xml:space="preserve"> </w:t>
      </w:r>
      <w:r w:rsidR="001272E1">
        <w:rPr>
          <w:b/>
        </w:rPr>
        <w:t>3</w:t>
      </w:r>
      <w:r w:rsidR="008243DA">
        <w:rPr>
          <w:b/>
        </w:rPr>
        <w:t>C</w:t>
      </w:r>
      <w:r w:rsidR="001272E1">
        <w:rPr>
          <w:b/>
        </w:rPr>
        <w:t>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042551ED" w:rsidR="00D1625B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26C4B07D" w14:textId="009E0C74" w:rsidR="001272E1" w:rsidRDefault="001272E1" w:rsidP="00591F76">
      <w:pPr>
        <w:jc w:val="center"/>
        <w:rPr>
          <w:b/>
          <w:u w:val="single"/>
        </w:rPr>
      </w:pPr>
    </w:p>
    <w:p w14:paraId="4A506687" w14:textId="77777777" w:rsidR="001272E1" w:rsidRPr="00591F76" w:rsidRDefault="001272E1" w:rsidP="00591F76">
      <w:pPr>
        <w:jc w:val="center"/>
        <w:rPr>
          <w:b/>
          <w:u w:val="single"/>
        </w:rPr>
      </w:pPr>
      <w:bookmarkStart w:id="0" w:name="_GoBack"/>
      <w:bookmarkEnd w:id="0"/>
    </w:p>
    <w:p w14:paraId="5934DE3D" w14:textId="26F7F024" w:rsidR="001272E1" w:rsidRDefault="001272E1" w:rsidP="001272E1">
      <w:r>
        <w:t xml:space="preserve">LIBRO DI TESTO IN TIME 2 </w:t>
      </w:r>
    </w:p>
    <w:p w14:paraId="10C464BB" w14:textId="77777777" w:rsidR="001272E1" w:rsidRDefault="001272E1" w:rsidP="001272E1"/>
    <w:p w14:paraId="5C3EBED2" w14:textId="77777777" w:rsidR="001272E1" w:rsidRDefault="001272E1" w:rsidP="001272E1">
      <w:r>
        <w:t>UNIT 1-2-7</w:t>
      </w:r>
    </w:p>
    <w:p w14:paraId="6E2B775F" w14:textId="77777777" w:rsidR="001272E1" w:rsidRDefault="001272E1" w:rsidP="001272E1">
      <w:r>
        <w:t>MACRO TEMI</w:t>
      </w:r>
    </w:p>
    <w:p w14:paraId="148F65BC" w14:textId="77777777" w:rsidR="001272E1" w:rsidRDefault="001272E1" w:rsidP="001272E1">
      <w:r>
        <w:t>REVISION PAST SIMPLE VS PAST CONTINUOUS</w:t>
      </w:r>
    </w:p>
    <w:p w14:paraId="5C3E9844" w14:textId="77777777" w:rsidR="001272E1" w:rsidRDefault="001272E1" w:rsidP="001272E1">
      <w:r>
        <w:t>PRESENT PERFECT</w:t>
      </w:r>
    </w:p>
    <w:p w14:paraId="686440AB" w14:textId="77777777" w:rsidR="001272E1" w:rsidRDefault="001272E1" w:rsidP="001272E1">
      <w:r>
        <w:t xml:space="preserve">PRESENT PERFECT CONTINUOUS </w:t>
      </w:r>
    </w:p>
    <w:p w14:paraId="6911C366" w14:textId="77777777" w:rsidR="001272E1" w:rsidRDefault="001272E1" w:rsidP="001272E1">
      <w:r>
        <w:t>DURATION FORM</w:t>
      </w:r>
    </w:p>
    <w:p w14:paraId="698213BE" w14:textId="77777777" w:rsidR="001272E1" w:rsidRDefault="001272E1" w:rsidP="001272E1">
      <w:r>
        <w:t>SINCE AND FOR</w:t>
      </w:r>
    </w:p>
    <w:p w14:paraId="3E3C4B3F" w14:textId="77777777" w:rsidR="001272E1" w:rsidRDefault="001272E1" w:rsidP="001272E1">
      <w:r>
        <w:t>ACCENNI AI MODAL VERBS</w:t>
      </w:r>
    </w:p>
    <w:p w14:paraId="2A1F86F4" w14:textId="77777777" w:rsidR="001272E1" w:rsidRDefault="001272E1" w:rsidP="001272E1">
      <w:r>
        <w:t>VOCABOLARIO DELLE UNITS</w:t>
      </w:r>
    </w:p>
    <w:p w14:paraId="16891B08" w14:textId="77777777" w:rsidR="001272E1" w:rsidRDefault="001272E1" w:rsidP="001272E1"/>
    <w:p w14:paraId="24DEB3F6" w14:textId="77777777" w:rsidR="001272E1" w:rsidRDefault="001272E1" w:rsidP="001272E1">
      <w:r>
        <w:t>INGLESE TECNICO</w:t>
      </w:r>
    </w:p>
    <w:p w14:paraId="0EAAA4BC" w14:textId="77777777" w:rsidR="001272E1" w:rsidRDefault="001272E1" w:rsidP="001272E1">
      <w:r>
        <w:t>SOIL</w:t>
      </w:r>
    </w:p>
    <w:p w14:paraId="437E74E6" w14:textId="77777777" w:rsidR="001272E1" w:rsidRDefault="001272E1" w:rsidP="001272E1">
      <w:r>
        <w:t>A</w:t>
      </w:r>
    </w:p>
    <w:p w14:paraId="1D8A5E46" w14:textId="655762A9" w:rsidR="00511658" w:rsidRPr="00591F76" w:rsidRDefault="001272E1" w:rsidP="001272E1">
      <w:r>
        <w:t>IRRIGATION</w:t>
      </w:r>
    </w:p>
    <w:p w14:paraId="007545A4" w14:textId="08B360C7" w:rsidR="008243DA" w:rsidRDefault="008243DA" w:rsidP="00591F76">
      <w:r>
        <w:t>Bergamo,</w:t>
      </w:r>
      <w:r w:rsidR="007D1400">
        <w:t xml:space="preserve"> 3 </w:t>
      </w:r>
      <w:proofErr w:type="gramStart"/>
      <w:r w:rsidR="007D1400">
        <w:t>Giugno</w:t>
      </w:r>
      <w:proofErr w:type="gramEnd"/>
      <w:r w:rsidR="007D1400">
        <w:t xml:space="preserve"> 2025 </w:t>
      </w:r>
    </w:p>
    <w:p w14:paraId="79286583" w14:textId="075434DC" w:rsidR="008243DA" w:rsidRDefault="008243DA" w:rsidP="00591F76"/>
    <w:p w14:paraId="447C8150" w14:textId="14B98848" w:rsidR="008243DA" w:rsidRDefault="008243DA" w:rsidP="00591F76"/>
    <w:p w14:paraId="2CADEAA7" w14:textId="1862A07C" w:rsidR="008243DA" w:rsidRDefault="007D1400" w:rsidP="00591F76">
      <w:r>
        <w:t xml:space="preserve">La docente </w:t>
      </w:r>
    </w:p>
    <w:p w14:paraId="7C55094C" w14:textId="618D2A01" w:rsidR="008243DA" w:rsidRPr="00591F76" w:rsidRDefault="008243DA" w:rsidP="00591F76">
      <w:r>
        <w:t xml:space="preserve">Pidatella Laura </w:t>
      </w:r>
    </w:p>
    <w:p w14:paraId="563107AA" w14:textId="77777777" w:rsidR="001C32DE" w:rsidRPr="00591F76" w:rsidRDefault="001C32DE" w:rsidP="00591F76"/>
    <w:p w14:paraId="31FFDD2D" w14:textId="0612F33C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B996E" w14:textId="77777777" w:rsidR="00C35C37" w:rsidRDefault="00C35C37" w:rsidP="00286586">
      <w:r>
        <w:separator/>
      </w:r>
    </w:p>
  </w:endnote>
  <w:endnote w:type="continuationSeparator" w:id="0">
    <w:p w14:paraId="58ABDCF5" w14:textId="77777777" w:rsidR="00C35C37" w:rsidRDefault="00C35C37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7B117" w14:textId="002E3B43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272E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272E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9D59E" w14:textId="77777777" w:rsidR="00C35C37" w:rsidRDefault="00C35C37" w:rsidP="00286586">
      <w:r>
        <w:separator/>
      </w:r>
    </w:p>
  </w:footnote>
  <w:footnote w:type="continuationSeparator" w:id="0">
    <w:p w14:paraId="265CA7AA" w14:textId="77777777" w:rsidR="00C35C37" w:rsidRDefault="00C35C37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1272E1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3726AD"/>
    <w:rsid w:val="00415B8E"/>
    <w:rsid w:val="004A39D4"/>
    <w:rsid w:val="00511658"/>
    <w:rsid w:val="00591F76"/>
    <w:rsid w:val="005E4B99"/>
    <w:rsid w:val="00686F17"/>
    <w:rsid w:val="006D75D2"/>
    <w:rsid w:val="007D1400"/>
    <w:rsid w:val="008243DA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35C37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144DA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Laura Pidatella</cp:lastModifiedBy>
  <cp:revision>2</cp:revision>
  <cp:lastPrinted>2023-05-11T05:20:00Z</cp:lastPrinted>
  <dcterms:created xsi:type="dcterms:W3CDTF">2025-06-03T14:43:00Z</dcterms:created>
  <dcterms:modified xsi:type="dcterms:W3CDTF">2025-06-03T14:43:00Z</dcterms:modified>
</cp:coreProperties>
</file>