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66E8" w14:textId="77777777" w:rsidR="00D1625B" w:rsidRDefault="00D1625B" w:rsidP="00591F76">
      <w:pPr>
        <w:jc w:val="center"/>
      </w:pPr>
    </w:p>
    <w:p w14:paraId="25E0BE08" w14:textId="7BEF1B9C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0F66AC">
        <w:rPr>
          <w:b/>
        </w:rPr>
        <w:t xml:space="preserve">PIDATELLA 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0F66AC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243DB4">
        <w:rPr>
          <w:b/>
        </w:rPr>
        <w:t xml:space="preserve"> 4</w:t>
      </w:r>
      <w:r w:rsidR="00A63AA0">
        <w:rPr>
          <w:b/>
        </w:rPr>
        <w:t>CP</w:t>
      </w:r>
      <w:bookmarkStart w:id="0" w:name="_GoBack"/>
      <w:bookmarkEnd w:id="0"/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6160B5F3" w14:textId="77777777" w:rsidR="00D1625B" w:rsidRPr="00591F76" w:rsidRDefault="00D1625B" w:rsidP="00591F76"/>
    <w:p w14:paraId="31FFDD2D" w14:textId="2391D753" w:rsidR="001C32DE" w:rsidRDefault="000F66AC" w:rsidP="00591F76">
      <w:r>
        <w:t xml:space="preserve">LIBRO DI TESTO IN TIME 2 </w:t>
      </w:r>
    </w:p>
    <w:p w14:paraId="050C6BF8" w14:textId="57BC1681" w:rsidR="00264215" w:rsidRDefault="00264215" w:rsidP="00591F76">
      <w:r>
        <w:t>UNITS 3-4-5-6</w:t>
      </w:r>
    </w:p>
    <w:p w14:paraId="4896AEC8" w14:textId="69ED5524" w:rsidR="00264215" w:rsidRDefault="00264215" w:rsidP="00591F76">
      <w:r>
        <w:t>MACROTEMI</w:t>
      </w:r>
    </w:p>
    <w:p w14:paraId="50E833FF" w14:textId="6A98E215" w:rsidR="00264215" w:rsidRDefault="00A63AA0" w:rsidP="00591F76">
      <w:r>
        <w:t xml:space="preserve">CONDITIONALS 1 TYPE </w:t>
      </w:r>
    </w:p>
    <w:p w14:paraId="7DF24150" w14:textId="77777777" w:rsidR="00264215" w:rsidRDefault="00264215" w:rsidP="00591F76"/>
    <w:p w14:paraId="62898FDD" w14:textId="70955DD4" w:rsidR="00264215" w:rsidRDefault="00264215" w:rsidP="00591F76">
      <w:r>
        <w:t>MODAL VERBS</w:t>
      </w:r>
    </w:p>
    <w:p w14:paraId="52610F50" w14:textId="2E1E252A" w:rsidR="00264215" w:rsidRDefault="00264215" w:rsidP="00591F76">
      <w:r>
        <w:t>VERBS PATTERNS</w:t>
      </w:r>
    </w:p>
    <w:p w14:paraId="2D3D9231" w14:textId="77777777" w:rsidR="00264215" w:rsidRDefault="00264215" w:rsidP="00591F76"/>
    <w:p w14:paraId="0034246D" w14:textId="77777777" w:rsidR="000F66AC" w:rsidRDefault="000F66AC" w:rsidP="00591F76"/>
    <w:p w14:paraId="443778F3" w14:textId="598FE169" w:rsidR="000F66AC" w:rsidRDefault="000F66AC" w:rsidP="00591F76">
      <w:r>
        <w:t>INGLESE TECNICO</w:t>
      </w:r>
    </w:p>
    <w:p w14:paraId="65685A12" w14:textId="77777777" w:rsidR="00264215" w:rsidRDefault="00264215" w:rsidP="00591F76"/>
    <w:p w14:paraId="37C88847" w14:textId="10CC9FAD" w:rsidR="004A7C8D" w:rsidRDefault="00264215" w:rsidP="00591F76">
      <w:pPr>
        <w:rPr>
          <w:lang w:val="en-US"/>
        </w:rPr>
      </w:pPr>
      <w:r>
        <w:rPr>
          <w:lang w:val="en-US"/>
        </w:rPr>
        <w:t xml:space="preserve">PLANTS CLASSIFICATION </w:t>
      </w:r>
    </w:p>
    <w:p w14:paraId="6F5451A2" w14:textId="19209F7B" w:rsidR="00264215" w:rsidRDefault="00264215" w:rsidP="00591F76">
      <w:pPr>
        <w:rPr>
          <w:lang w:val="en-US"/>
        </w:rPr>
      </w:pPr>
      <w:r>
        <w:rPr>
          <w:lang w:val="en-US"/>
        </w:rPr>
        <w:t>PLANT PARTS</w:t>
      </w:r>
    </w:p>
    <w:p w14:paraId="15167203" w14:textId="77777777" w:rsidR="00264215" w:rsidRPr="00264215" w:rsidRDefault="00264215" w:rsidP="00591F76">
      <w:pPr>
        <w:rPr>
          <w:lang w:val="en-US"/>
        </w:rPr>
      </w:pPr>
    </w:p>
    <w:p w14:paraId="3E24FFE6" w14:textId="2015ED9D" w:rsidR="004A7C8D" w:rsidRPr="00264215" w:rsidRDefault="00A63AA0" w:rsidP="00591F76">
      <w:pPr>
        <w:rPr>
          <w:lang w:val="en-US"/>
        </w:rPr>
      </w:pPr>
      <w:r>
        <w:rPr>
          <w:lang w:val="en-US"/>
        </w:rPr>
        <w:t xml:space="preserve">Bergamo,3 </w:t>
      </w:r>
      <w:proofErr w:type="spellStart"/>
      <w:r>
        <w:rPr>
          <w:lang w:val="en-US"/>
        </w:rPr>
        <w:t>Giugno</w:t>
      </w:r>
      <w:proofErr w:type="spellEnd"/>
      <w:r>
        <w:rPr>
          <w:lang w:val="en-US"/>
        </w:rPr>
        <w:t xml:space="preserve"> 2025 </w:t>
      </w:r>
    </w:p>
    <w:sectPr w:rsidR="004A7C8D" w:rsidRPr="00264215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11F18" w14:textId="77777777" w:rsidR="00C2212B" w:rsidRDefault="00C2212B" w:rsidP="00286586">
      <w:r>
        <w:separator/>
      </w:r>
    </w:p>
  </w:endnote>
  <w:endnote w:type="continuationSeparator" w:id="0">
    <w:p w14:paraId="51AE08D7" w14:textId="77777777" w:rsidR="00C2212B" w:rsidRDefault="00C2212B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7B117" w14:textId="336B2C2E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A63AA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A63AA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4E678" w14:textId="77777777" w:rsidR="00C2212B" w:rsidRDefault="00C2212B" w:rsidP="00286586">
      <w:r>
        <w:separator/>
      </w:r>
    </w:p>
  </w:footnote>
  <w:footnote w:type="continuationSeparator" w:id="0">
    <w:p w14:paraId="7818977B" w14:textId="77777777" w:rsidR="00C2212B" w:rsidRDefault="00C2212B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0F66AC"/>
    <w:rsid w:val="001375F9"/>
    <w:rsid w:val="00181565"/>
    <w:rsid w:val="00185D90"/>
    <w:rsid w:val="001C32DE"/>
    <w:rsid w:val="001F3D61"/>
    <w:rsid w:val="00243DB4"/>
    <w:rsid w:val="00264215"/>
    <w:rsid w:val="00283E08"/>
    <w:rsid w:val="00286586"/>
    <w:rsid w:val="00296FF3"/>
    <w:rsid w:val="0035344C"/>
    <w:rsid w:val="00415B8E"/>
    <w:rsid w:val="004A39D4"/>
    <w:rsid w:val="004A7C8D"/>
    <w:rsid w:val="00511658"/>
    <w:rsid w:val="00591F76"/>
    <w:rsid w:val="005E4B99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63AA0"/>
    <w:rsid w:val="00A87D14"/>
    <w:rsid w:val="00B72602"/>
    <w:rsid w:val="00B7350B"/>
    <w:rsid w:val="00BC3CC4"/>
    <w:rsid w:val="00BF080F"/>
    <w:rsid w:val="00C1461B"/>
    <w:rsid w:val="00C20A39"/>
    <w:rsid w:val="00C2212B"/>
    <w:rsid w:val="00C72D1E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40B82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Laura Pidatella</cp:lastModifiedBy>
  <cp:revision>2</cp:revision>
  <cp:lastPrinted>2023-05-11T05:20:00Z</cp:lastPrinted>
  <dcterms:created xsi:type="dcterms:W3CDTF">2025-06-03T14:47:00Z</dcterms:created>
  <dcterms:modified xsi:type="dcterms:W3CDTF">2025-06-03T14:47:00Z</dcterms:modified>
</cp:coreProperties>
</file>